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3CEAA" w14:textId="1343CE7B" w:rsidR="00883E84" w:rsidRDefault="000422E7" w:rsidP="000E27C0">
      <w:pPr>
        <w:pStyle w:val="Title"/>
        <w:spacing w:before="240"/>
        <w:rPr>
          <w:sz w:val="32"/>
        </w:rPr>
      </w:pPr>
      <w:r>
        <w:rPr>
          <w:sz w:val="32"/>
        </w:rPr>
        <w:t xml:space="preserve">CARES </w:t>
      </w:r>
      <w:r w:rsidR="00576C5B">
        <w:rPr>
          <w:sz w:val="32"/>
        </w:rPr>
        <w:t>Implementation Portal</w:t>
      </w:r>
      <w:r w:rsidR="00105E87">
        <w:rPr>
          <w:sz w:val="32"/>
        </w:rPr>
        <w:t xml:space="preserve"> J</w:t>
      </w:r>
      <w:r w:rsidR="00D4364B" w:rsidRPr="00D4364B">
        <w:rPr>
          <w:sz w:val="32"/>
        </w:rPr>
        <w:t xml:space="preserve">ob </w:t>
      </w:r>
      <w:r w:rsidR="009E5928">
        <w:rPr>
          <w:sz w:val="32"/>
        </w:rPr>
        <w:t>Aid</w:t>
      </w:r>
    </w:p>
    <w:p w14:paraId="3692CC16" w14:textId="2FB5CD2A" w:rsidR="00D4364B" w:rsidRPr="00D4364B" w:rsidRDefault="00D4364B" w:rsidP="000E27C0">
      <w:pPr>
        <w:pStyle w:val="Heading1"/>
      </w:pPr>
      <w:r w:rsidRPr="000E27C0">
        <w:t>Purpose</w:t>
      </w:r>
    </w:p>
    <w:p w14:paraId="0A1A6FDB" w14:textId="3264652D" w:rsidR="00576C5B" w:rsidRPr="00A22128" w:rsidRDefault="00576C5B" w:rsidP="00576C5B">
      <w:pPr>
        <w:rPr>
          <w:rFonts w:asciiTheme="majorHAnsi" w:hAnsiTheme="majorHAnsi" w:cs="Arial"/>
        </w:rPr>
      </w:pPr>
      <w:r w:rsidRPr="00A22128">
        <w:rPr>
          <w:rFonts w:asciiTheme="majorHAnsi" w:hAnsiTheme="majorHAnsi" w:cs="Arial"/>
        </w:rPr>
        <w:t xml:space="preserve">The purpose of this </w:t>
      </w:r>
      <w:r w:rsidR="00A22128">
        <w:rPr>
          <w:rFonts w:asciiTheme="majorHAnsi" w:hAnsiTheme="majorHAnsi" w:cs="Arial"/>
        </w:rPr>
        <w:t>Job Aid</w:t>
      </w:r>
      <w:r w:rsidRPr="00A22128">
        <w:rPr>
          <w:rFonts w:asciiTheme="majorHAnsi" w:hAnsiTheme="majorHAnsi" w:cs="Arial"/>
        </w:rPr>
        <w:t xml:space="preserve"> is to</w:t>
      </w:r>
      <w:r w:rsidR="00456D46">
        <w:rPr>
          <w:rFonts w:asciiTheme="majorHAnsi" w:hAnsiTheme="majorHAnsi" w:cs="Arial"/>
        </w:rPr>
        <w:t xml:space="preserve"> show you how to</w:t>
      </w:r>
      <w:r w:rsidR="00C34A2A">
        <w:rPr>
          <w:rFonts w:asciiTheme="majorHAnsi" w:hAnsiTheme="majorHAnsi" w:cs="Arial"/>
        </w:rPr>
        <w:t>:</w:t>
      </w:r>
    </w:p>
    <w:p w14:paraId="3570950E" w14:textId="1842DA69" w:rsidR="00364682" w:rsidRDefault="00C34A2A" w:rsidP="00375EE0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Navigat</w:t>
      </w:r>
      <w:r w:rsidR="00122C35">
        <w:rPr>
          <w:rFonts w:asciiTheme="majorHAnsi" w:hAnsiTheme="majorHAnsi"/>
        </w:rPr>
        <w:t>e</w:t>
      </w:r>
      <w:r w:rsidR="00F2278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to </w:t>
      </w:r>
      <w:r w:rsidR="00364682">
        <w:rPr>
          <w:rFonts w:asciiTheme="majorHAnsi" w:hAnsiTheme="majorHAnsi"/>
        </w:rPr>
        <w:t xml:space="preserve">CARES </w:t>
      </w:r>
      <w:r w:rsidR="00364682" w:rsidRPr="00A22128">
        <w:rPr>
          <w:rFonts w:asciiTheme="majorHAnsi" w:hAnsiTheme="majorHAnsi"/>
        </w:rPr>
        <w:t xml:space="preserve">Implementation </w:t>
      </w:r>
      <w:r w:rsidR="00364682">
        <w:rPr>
          <w:rFonts w:asciiTheme="majorHAnsi" w:hAnsiTheme="majorHAnsi"/>
        </w:rPr>
        <w:t xml:space="preserve">Portal </w:t>
      </w:r>
    </w:p>
    <w:p w14:paraId="71BBC76D" w14:textId="77777777" w:rsidR="00364A1F" w:rsidRDefault="00C34A2A" w:rsidP="00364682">
      <w:pPr>
        <w:pStyle w:val="ListParagraph"/>
        <w:numPr>
          <w:ilvl w:val="0"/>
          <w:numId w:val="24"/>
        </w:num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Register to Access C</w:t>
      </w:r>
      <w:r w:rsidR="00364682">
        <w:rPr>
          <w:rFonts w:asciiTheme="majorHAnsi" w:hAnsiTheme="majorHAnsi"/>
        </w:rPr>
        <w:t>ARES</w:t>
      </w:r>
      <w:r>
        <w:rPr>
          <w:rFonts w:asciiTheme="majorHAnsi" w:hAnsiTheme="majorHAnsi"/>
        </w:rPr>
        <w:t xml:space="preserve"> Implementation</w:t>
      </w:r>
      <w:r w:rsidR="00364682">
        <w:rPr>
          <w:rFonts w:asciiTheme="majorHAnsi" w:hAnsiTheme="majorHAnsi"/>
        </w:rPr>
        <w:t xml:space="preserve"> </w:t>
      </w:r>
      <w:r w:rsidR="00364682" w:rsidRPr="00A22128">
        <w:rPr>
          <w:rFonts w:asciiTheme="majorHAnsi" w:hAnsiTheme="majorHAnsi"/>
        </w:rPr>
        <w:t>Portal</w:t>
      </w:r>
    </w:p>
    <w:p w14:paraId="4BDE93B0" w14:textId="77777777" w:rsidR="00364A1F" w:rsidRPr="00364682" w:rsidRDefault="00364A1F" w:rsidP="00364A1F">
      <w:pPr>
        <w:pStyle w:val="ListParagraph"/>
        <w:numPr>
          <w:ilvl w:val="0"/>
          <w:numId w:val="24"/>
        </w:numPr>
        <w:spacing w:after="200" w:line="276" w:lineRule="auto"/>
        <w:rPr>
          <w:rFonts w:ascii="Verdana" w:hAnsi="Verdana"/>
        </w:rPr>
      </w:pPr>
      <w:r w:rsidRPr="00A22128">
        <w:rPr>
          <w:rFonts w:asciiTheme="majorHAnsi" w:hAnsiTheme="majorHAnsi"/>
        </w:rPr>
        <w:t xml:space="preserve">Access </w:t>
      </w:r>
      <w:r>
        <w:rPr>
          <w:rFonts w:asciiTheme="majorHAnsi" w:hAnsiTheme="majorHAnsi"/>
        </w:rPr>
        <w:t>CARES Implementation Resources</w:t>
      </w:r>
    </w:p>
    <w:tbl>
      <w:tblPr>
        <w:tblStyle w:val="TableGrid"/>
        <w:tblW w:w="5000" w:type="pct"/>
        <w:tblBorders>
          <w:top w:val="double" w:sz="4" w:space="0" w:color="8CFACA" w:themeColor="accent3" w:themeTint="66"/>
          <w:left w:val="none" w:sz="0" w:space="0" w:color="auto"/>
          <w:bottom w:val="double" w:sz="4" w:space="0" w:color="8CFACA" w:themeColor="accent3" w:themeTint="66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8100"/>
      </w:tblGrid>
      <w:tr w:rsidR="00883946" w:rsidRPr="00A00D82" w14:paraId="6D866F3B" w14:textId="77777777" w:rsidTr="452014DC">
        <w:trPr>
          <w:trHeight w:val="1122"/>
        </w:trPr>
        <w:tc>
          <w:tcPr>
            <w:tcW w:w="673" w:type="pct"/>
            <w:tcBorders>
              <w:top w:val="double" w:sz="4" w:space="0" w:color="0D4F78"/>
              <w:bottom w:val="double" w:sz="4" w:space="0" w:color="0D4F78"/>
            </w:tcBorders>
            <w:vAlign w:val="center"/>
          </w:tcPr>
          <w:p w14:paraId="5584BA4E" w14:textId="0181372E" w:rsidR="00883946" w:rsidRPr="004C2ECA" w:rsidRDefault="00B416BD" w:rsidP="003A00AC">
            <w:pPr>
              <w:spacing w:before="120"/>
              <w:jc w:val="center"/>
              <w:rPr>
                <w:rFonts w:ascii="Verdana" w:hAnsi="Verdana"/>
                <w:b/>
                <w:sz w:val="20"/>
              </w:rPr>
            </w:pPr>
            <w:bookmarkStart w:id="0" w:name="_Hlk518989736"/>
            <w:r>
              <w:rPr>
                <w:rFonts w:ascii="Verdana" w:hAnsi="Verdana"/>
                <w:b/>
                <w:noProof/>
                <w:sz w:val="20"/>
              </w:rPr>
              <w:drawing>
                <wp:inline distT="0" distB="0" distL="0" distR="0" wp14:anchorId="552E89BF" wp14:editId="7108F1B3">
                  <wp:extent cx="413119" cy="411480"/>
                  <wp:effectExtent l="38100" t="38100" r="101600" b="10287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cFold icon_0D4F78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19" cy="4114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pct"/>
            <w:tcBorders>
              <w:top w:val="double" w:sz="4" w:space="0" w:color="0D4F78"/>
              <w:bottom w:val="double" w:sz="4" w:space="0" w:color="0D4F78"/>
            </w:tcBorders>
            <w:vAlign w:val="center"/>
          </w:tcPr>
          <w:p w14:paraId="5FEC186D" w14:textId="6AC2814C" w:rsidR="00883946" w:rsidRPr="00296BF2" w:rsidRDefault="007B7057" w:rsidP="002F2E85">
            <w:pPr>
              <w:spacing w:before="120" w:after="12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Background</w:t>
            </w:r>
            <w:r w:rsidR="00883946" w:rsidRPr="00296BF2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: </w:t>
            </w:r>
          </w:p>
          <w:p w14:paraId="782639DB" w14:textId="517FCB57" w:rsidR="00883946" w:rsidRPr="005568B9" w:rsidRDefault="007B7057" w:rsidP="002F2E85">
            <w:pPr>
              <w:spacing w:before="120" w:after="120"/>
            </w:pPr>
            <w:r w:rsidRPr="005568B9">
              <w:rPr>
                <w:rFonts w:cs="Arial"/>
              </w:rPr>
              <w:t xml:space="preserve">The CARES Implementation Portal </w:t>
            </w:r>
            <w:r w:rsidR="0001531B">
              <w:rPr>
                <w:rFonts w:cs="Arial"/>
              </w:rPr>
              <w:t>is used to provide resources to the County, Probation, and Re</w:t>
            </w:r>
            <w:r w:rsidR="003E2CF7">
              <w:rPr>
                <w:rFonts w:cs="Arial"/>
              </w:rPr>
              <w:t xml:space="preserve">gional Training Academy users. </w:t>
            </w:r>
            <w:r w:rsidR="0001531B">
              <w:rPr>
                <w:rFonts w:cs="Arial"/>
              </w:rPr>
              <w:t xml:space="preserve">The </w:t>
            </w:r>
            <w:r w:rsidR="003E2CF7">
              <w:rPr>
                <w:rFonts w:cs="Arial"/>
              </w:rPr>
              <w:t>Implementation Portal provides Tools and T</w:t>
            </w:r>
            <w:r w:rsidR="0001531B">
              <w:rPr>
                <w:rFonts w:cs="Arial"/>
              </w:rPr>
              <w:t>emplates,</w:t>
            </w:r>
            <w:r w:rsidRPr="005568B9">
              <w:rPr>
                <w:rFonts w:cs="Arial"/>
              </w:rPr>
              <w:t xml:space="preserve"> Frequently Asked Questions (FAQs), latest updates</w:t>
            </w:r>
            <w:r w:rsidR="0001531B">
              <w:rPr>
                <w:rFonts w:cs="Arial"/>
              </w:rPr>
              <w:t xml:space="preserve"> and many </w:t>
            </w:r>
            <w:r w:rsidR="003E2CF7">
              <w:rPr>
                <w:rFonts w:cs="Arial"/>
              </w:rPr>
              <w:t xml:space="preserve">resources. </w:t>
            </w:r>
            <w:r w:rsidR="0001531B">
              <w:rPr>
                <w:rFonts w:cs="Arial"/>
              </w:rPr>
              <w:t>The resources provided pertain to CARES</w:t>
            </w:r>
            <w:r w:rsidRPr="005568B9">
              <w:rPr>
                <w:rFonts w:cs="Arial"/>
              </w:rPr>
              <w:t xml:space="preserve"> Implementation Management, Organizational Change Management (OCM) and Training.</w:t>
            </w:r>
          </w:p>
        </w:tc>
      </w:tr>
    </w:tbl>
    <w:bookmarkEnd w:id="0"/>
    <w:p w14:paraId="00E780C2" w14:textId="6152E733" w:rsidR="0099701A" w:rsidRDefault="00935260" w:rsidP="00772B9A">
      <w:pPr>
        <w:pStyle w:val="Heading1"/>
      </w:pPr>
      <w:r>
        <w:t xml:space="preserve">Portal </w:t>
      </w:r>
      <w:r w:rsidR="00364682">
        <w:t>Navigation</w:t>
      </w:r>
    </w:p>
    <w:p w14:paraId="222F2117" w14:textId="4E4E025F" w:rsidR="00935260" w:rsidRDefault="00E014AA" w:rsidP="00935260">
      <w:pPr>
        <w:rPr>
          <w:rFonts w:asciiTheme="majorHAnsi" w:hAnsiTheme="majorHAnsi" w:cs="Arial"/>
        </w:rPr>
      </w:pPr>
      <w:r w:rsidRPr="00A22128">
        <w:rPr>
          <w:rFonts w:asciiTheme="majorHAnsi" w:hAnsiTheme="majorHAnsi" w:cs="Arial"/>
        </w:rPr>
        <w:t>There are</w:t>
      </w:r>
      <w:r w:rsidR="00A22128">
        <w:rPr>
          <w:rFonts w:asciiTheme="majorHAnsi" w:hAnsiTheme="majorHAnsi" w:cs="Arial"/>
        </w:rPr>
        <w:t xml:space="preserve"> </w:t>
      </w:r>
      <w:r w:rsidR="0001531B">
        <w:rPr>
          <w:rFonts w:asciiTheme="majorHAnsi" w:hAnsiTheme="majorHAnsi" w:cs="Arial"/>
        </w:rPr>
        <w:t>various</w:t>
      </w:r>
      <w:r w:rsidR="00935260" w:rsidRPr="00A22128">
        <w:rPr>
          <w:rFonts w:asciiTheme="majorHAnsi" w:hAnsiTheme="majorHAnsi" w:cs="Arial"/>
        </w:rPr>
        <w:t xml:space="preserve"> access </w:t>
      </w:r>
      <w:r w:rsidRPr="00A22128">
        <w:rPr>
          <w:rFonts w:asciiTheme="majorHAnsi" w:hAnsiTheme="majorHAnsi" w:cs="Arial"/>
        </w:rPr>
        <w:t xml:space="preserve">points to </w:t>
      </w:r>
      <w:r w:rsidR="00303BDC" w:rsidRPr="00A22128">
        <w:rPr>
          <w:rFonts w:asciiTheme="majorHAnsi" w:hAnsiTheme="majorHAnsi" w:cs="Arial"/>
        </w:rPr>
        <w:t>CARES</w:t>
      </w:r>
      <w:r w:rsidR="00935260" w:rsidRPr="00A22128">
        <w:rPr>
          <w:rFonts w:asciiTheme="majorHAnsi" w:hAnsiTheme="majorHAnsi" w:cs="Arial"/>
        </w:rPr>
        <w:t xml:space="preserve"> Implementation Portal</w:t>
      </w:r>
      <w:r w:rsidRPr="00A22128">
        <w:rPr>
          <w:rFonts w:asciiTheme="majorHAnsi" w:hAnsiTheme="majorHAnsi" w:cs="Arial"/>
        </w:rPr>
        <w:t>. You</w:t>
      </w:r>
      <w:r w:rsidR="00935260" w:rsidRPr="00A22128">
        <w:rPr>
          <w:rFonts w:asciiTheme="majorHAnsi" w:hAnsiTheme="majorHAnsi" w:cs="Arial"/>
        </w:rPr>
        <w:t xml:space="preserve"> </w:t>
      </w:r>
      <w:r w:rsidR="007A154C" w:rsidRPr="00A22128">
        <w:rPr>
          <w:rFonts w:asciiTheme="majorHAnsi" w:hAnsiTheme="majorHAnsi" w:cs="Arial"/>
        </w:rPr>
        <w:t>may access the portal</w:t>
      </w:r>
      <w:r w:rsidR="00970A04">
        <w:rPr>
          <w:rFonts w:asciiTheme="majorHAnsi" w:hAnsiTheme="majorHAnsi" w:cs="Arial"/>
        </w:rPr>
        <w:t xml:space="preserve"> from the main </w:t>
      </w:r>
      <w:hyperlink r:id="rId15" w:history="1">
        <w:r w:rsidR="0096466F" w:rsidRPr="002452E9">
          <w:rPr>
            <w:rStyle w:val="Hyperlink"/>
            <w:rFonts w:asciiTheme="majorHAnsi" w:hAnsiTheme="majorHAnsi" w:cs="Arial"/>
            <w:b/>
            <w:bCs/>
            <w:sz w:val="22"/>
          </w:rPr>
          <w:t xml:space="preserve">CWS/CMS </w:t>
        </w:r>
        <w:r w:rsidR="00970A04" w:rsidRPr="002452E9">
          <w:rPr>
            <w:rStyle w:val="Hyperlink"/>
            <w:rFonts w:asciiTheme="majorHAnsi" w:hAnsiTheme="majorHAnsi" w:cs="Arial"/>
            <w:b/>
            <w:bCs/>
            <w:sz w:val="22"/>
          </w:rPr>
          <w:t>website</w:t>
        </w:r>
      </w:hyperlink>
      <w:r w:rsidR="002452E9" w:rsidRPr="002452E9">
        <w:rPr>
          <w:rFonts w:asciiTheme="majorHAnsi" w:hAnsiTheme="majorHAnsi" w:cs="Arial"/>
        </w:rPr>
        <w:t>,</w:t>
      </w:r>
      <w:r w:rsidR="007648E9">
        <w:rPr>
          <w:rFonts w:asciiTheme="majorHAnsi" w:hAnsiTheme="majorHAnsi" w:cs="Arial"/>
        </w:rPr>
        <w:t xml:space="preserve"> </w:t>
      </w:r>
      <w:r w:rsidR="0001531B" w:rsidRPr="002452E9">
        <w:rPr>
          <w:rFonts w:cs="Arial"/>
          <w:bCs/>
        </w:rPr>
        <w:t>www.hwcws.cahwnet.gov</w:t>
      </w:r>
      <w:r w:rsidR="002452E9">
        <w:rPr>
          <w:rFonts w:cs="Arial"/>
          <w:bCs/>
        </w:rPr>
        <w:t>,</w:t>
      </w:r>
      <w:r w:rsidR="0001531B">
        <w:rPr>
          <w:rFonts w:cs="Arial"/>
          <w:b/>
        </w:rPr>
        <w:t xml:space="preserve"> </w:t>
      </w:r>
      <w:r w:rsidR="007648E9">
        <w:rPr>
          <w:rFonts w:asciiTheme="majorHAnsi" w:hAnsiTheme="majorHAnsi" w:cs="Arial"/>
        </w:rPr>
        <w:t>or from</w:t>
      </w:r>
      <w:r w:rsidR="002452E9">
        <w:rPr>
          <w:rFonts w:asciiTheme="majorHAnsi" w:hAnsiTheme="majorHAnsi" w:cs="Arial"/>
        </w:rPr>
        <w:t xml:space="preserve"> </w:t>
      </w:r>
      <w:hyperlink r:id="rId16" w:history="1">
        <w:r w:rsidR="002452E9" w:rsidRPr="002452E9">
          <w:rPr>
            <w:rStyle w:val="Hyperlink"/>
            <w:rFonts w:asciiTheme="majorHAnsi" w:hAnsiTheme="majorHAnsi" w:cs="Arial"/>
            <w:b/>
            <w:bCs/>
            <w:sz w:val="22"/>
          </w:rPr>
          <w:t>CARES Implementation Portal</w:t>
        </w:r>
      </w:hyperlink>
      <w:r w:rsidR="002452E9">
        <w:rPr>
          <w:rFonts w:asciiTheme="majorHAnsi" w:hAnsiTheme="majorHAnsi" w:cs="Arial"/>
        </w:rPr>
        <w:t xml:space="preserve">, </w:t>
      </w:r>
      <w:r w:rsidR="0001531B" w:rsidRPr="002452E9">
        <w:rPr>
          <w:rFonts w:asciiTheme="majorHAnsi" w:hAnsiTheme="majorHAnsi" w:cs="Arial"/>
          <w:bCs/>
        </w:rPr>
        <w:t>https://cwscms.osi.ca.gov</w:t>
      </w:r>
      <w:r w:rsidR="007648E9">
        <w:rPr>
          <w:rFonts w:asciiTheme="majorHAnsi" w:hAnsiTheme="majorHAnsi" w:cs="Arial"/>
        </w:rPr>
        <w:t>.</w:t>
      </w:r>
      <w:r w:rsidR="0001531B">
        <w:rPr>
          <w:rFonts w:asciiTheme="majorHAnsi" w:hAnsiTheme="majorHAnsi" w:cs="Arial"/>
        </w:rPr>
        <w:t xml:space="preserve">  </w:t>
      </w:r>
      <w:r w:rsidR="00B82DC4">
        <w:rPr>
          <w:rFonts w:asciiTheme="majorHAnsi" w:hAnsiTheme="majorHAnsi" w:cs="Arial"/>
        </w:rPr>
        <w:t xml:space="preserve"> </w:t>
      </w:r>
    </w:p>
    <w:p w14:paraId="039C5FB1" w14:textId="1F8EC9D3" w:rsidR="00887684" w:rsidRDefault="00887684" w:rsidP="00887684">
      <w:pPr>
        <w:pStyle w:val="Heading1"/>
      </w:pPr>
      <w:r>
        <w:t xml:space="preserve">CARES Implementation Portal </w:t>
      </w:r>
      <w:r w:rsidR="00364682">
        <w:t>Navigation</w:t>
      </w:r>
    </w:p>
    <w:p w14:paraId="210FA999" w14:textId="7823FF93" w:rsidR="00887684" w:rsidRDefault="00887684" w:rsidP="00887684">
      <w:pPr>
        <w:spacing w:after="0"/>
      </w:pPr>
      <w:r>
        <w:t xml:space="preserve">To get started, </w:t>
      </w:r>
      <w:r w:rsidR="008318E4">
        <w:t>navigate to</w:t>
      </w:r>
      <w:r>
        <w:t xml:space="preserve"> CARES Implementation Portal using </w:t>
      </w:r>
      <w:r w:rsidR="008E4AEA">
        <w:t xml:space="preserve">one of the </w:t>
      </w:r>
      <w:r>
        <w:t>method</w:t>
      </w:r>
      <w:r w:rsidR="008E4AEA">
        <w:t>s</w:t>
      </w:r>
      <w:r>
        <w:t xml:space="preserve"> </w:t>
      </w:r>
      <w:r w:rsidR="008E4AEA">
        <w:t>describe</w:t>
      </w:r>
      <w:r w:rsidR="00021620">
        <w:t>d</w:t>
      </w:r>
      <w:r>
        <w:t xml:space="preserve"> </w:t>
      </w:r>
      <w:r w:rsidR="008E4AEA">
        <w:t>below.</w:t>
      </w:r>
      <w:r>
        <w:t xml:space="preserve"> </w:t>
      </w:r>
    </w:p>
    <w:p w14:paraId="18109301" w14:textId="77777777" w:rsidR="00A74583" w:rsidRDefault="00A74583" w:rsidP="00887684">
      <w:pPr>
        <w:spacing w:after="0"/>
      </w:pPr>
    </w:p>
    <w:tbl>
      <w:tblPr>
        <w:tblStyle w:val="TableGrid"/>
        <w:tblW w:w="5000" w:type="pct"/>
        <w:tblBorders>
          <w:top w:val="double" w:sz="4" w:space="0" w:color="F8A01C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0E27C0" w:rsidRPr="00A00D82" w14:paraId="2DC9465B" w14:textId="77777777" w:rsidTr="000E27C0">
        <w:trPr>
          <w:trHeight w:val="720"/>
        </w:trPr>
        <w:tc>
          <w:tcPr>
            <w:tcW w:w="5000" w:type="pct"/>
          </w:tcPr>
          <w:p w14:paraId="227CEE28" w14:textId="23C10D44" w:rsidR="000E27C0" w:rsidRDefault="000E27C0" w:rsidP="000E27C0">
            <w:pPr>
              <w:pStyle w:val="Heading2"/>
              <w:outlineLvl w:val="1"/>
              <w:rPr>
                <w:rFonts w:ascii="Verdana" w:hAnsi="Verdana"/>
                <w:sz w:val="20"/>
              </w:rPr>
            </w:pPr>
            <w:bookmarkStart w:id="1" w:name="_Hlk1030409"/>
            <w:r>
              <w:t>Navigate to CARES Implementation Portal using http://hwcws.cahwnet.gov:</w:t>
            </w:r>
          </w:p>
        </w:tc>
      </w:tr>
      <w:bookmarkEnd w:id="1"/>
    </w:tbl>
    <w:p w14:paraId="4184216A" w14:textId="77777777" w:rsidR="003C56AC" w:rsidRDefault="003C56AC" w:rsidP="003C56AC">
      <w:pPr>
        <w:spacing w:after="0"/>
      </w:pPr>
    </w:p>
    <w:tbl>
      <w:tblPr>
        <w:tblStyle w:val="TableGrid"/>
        <w:tblW w:w="5005" w:type="pct"/>
        <w:tblInd w:w="-5" w:type="dxa"/>
        <w:tblBorders>
          <w:top w:val="double" w:sz="12" w:space="0" w:color="828288" w:themeColor="accent5"/>
          <w:left w:val="none" w:sz="0" w:space="0" w:color="auto"/>
          <w:bottom w:val="double" w:sz="12" w:space="0" w:color="828288" w:themeColor="accent5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4603"/>
        <w:gridCol w:w="3910"/>
      </w:tblGrid>
      <w:tr w:rsidR="003C56AC" w:rsidRPr="00A00D82" w14:paraId="4195A56D" w14:textId="77777777" w:rsidTr="003C56AC">
        <w:trPr>
          <w:trHeight w:val="204"/>
          <w:tblHeader/>
        </w:trPr>
        <w:tc>
          <w:tcPr>
            <w:tcW w:w="452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E89AEBC" w14:textId="5A89CB9D" w:rsidR="003C56AC" w:rsidRPr="00AC10B9" w:rsidRDefault="003C56AC" w:rsidP="00224008">
            <w:pPr>
              <w:spacing w:before="100" w:after="100"/>
              <w:rPr>
                <w:rFonts w:ascii="Verdana" w:hAnsi="Verdana"/>
                <w:b/>
                <w:noProof/>
              </w:rPr>
            </w:pPr>
            <w:bookmarkStart w:id="2" w:name="_Hlk1631625"/>
            <w:r w:rsidRPr="00AC10B9">
              <w:rPr>
                <w:rFonts w:ascii="Verdana" w:hAnsi="Verdana"/>
                <w:b/>
                <w:noProof/>
              </w:rPr>
              <w:t>Step</w:t>
            </w:r>
            <w:r>
              <w:rPr>
                <w:rFonts w:ascii="Verdana" w:hAnsi="Verdana"/>
                <w:b/>
                <w:noProof/>
              </w:rPr>
              <w:t xml:space="preserve">                       </w:t>
            </w:r>
          </w:p>
        </w:tc>
        <w:tc>
          <w:tcPr>
            <w:tcW w:w="2459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430145E0" w14:textId="68116123" w:rsidR="003C56AC" w:rsidRPr="00AC10B9" w:rsidRDefault="003C56AC" w:rsidP="00224008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Action</w:t>
            </w:r>
          </w:p>
        </w:tc>
        <w:tc>
          <w:tcPr>
            <w:tcW w:w="2089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DD78EFF" w14:textId="54624F51" w:rsidR="003C56AC" w:rsidRPr="00AC10B9" w:rsidRDefault="003C56AC" w:rsidP="00224008">
            <w:pPr>
              <w:spacing w:before="100" w:after="100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R</w:t>
            </w:r>
            <w:r w:rsidRPr="00AC10B9">
              <w:rPr>
                <w:rFonts w:ascii="Verdana" w:hAnsi="Verdana"/>
                <w:b/>
                <w:noProof/>
              </w:rPr>
              <w:t>esult</w:t>
            </w:r>
          </w:p>
        </w:tc>
      </w:tr>
      <w:bookmarkEnd w:id="2"/>
      <w:tr w:rsidR="00594816" w:rsidRPr="00A00D82" w14:paraId="00F08723" w14:textId="77777777" w:rsidTr="003C56AC">
        <w:trPr>
          <w:trHeight w:val="720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4F829CE" w14:textId="77777777" w:rsidR="00594816" w:rsidRPr="00AC10B9" w:rsidRDefault="00594816" w:rsidP="00F95A92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1.</w:t>
            </w:r>
          </w:p>
        </w:tc>
        <w:tc>
          <w:tcPr>
            <w:tcW w:w="245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29CDA69" w14:textId="24BFD163" w:rsidR="00594816" w:rsidRDefault="00594816" w:rsidP="00F95A92">
            <w:pPr>
              <w:rPr>
                <w:rStyle w:val="Hyperlink"/>
                <w:noProof/>
                <w:sz w:val="22"/>
              </w:rPr>
            </w:pPr>
            <w:r>
              <w:rPr>
                <w:rFonts w:ascii="Verdana" w:hAnsi="Verdana"/>
                <w:noProof/>
              </w:rPr>
              <w:t xml:space="preserve">Navigate to </w:t>
            </w:r>
            <w:hyperlink r:id="rId17" w:history="1">
              <w:r w:rsidR="000648CB" w:rsidRPr="000648CB">
                <w:rPr>
                  <w:rStyle w:val="Hyperlink"/>
                  <w:noProof/>
                  <w:sz w:val="22"/>
                </w:rPr>
                <w:t>CWS/CMS website</w:t>
              </w:r>
            </w:hyperlink>
            <w:r w:rsidR="000648CB" w:rsidRPr="000648CB">
              <w:rPr>
                <w:rFonts w:ascii="Verdana" w:hAnsi="Verdana"/>
                <w:noProof/>
              </w:rPr>
              <w:t xml:space="preserve"> </w:t>
            </w:r>
            <w:r w:rsidRPr="000648CB">
              <w:rPr>
                <w:rFonts w:ascii="Verdana" w:hAnsi="Verdana"/>
                <w:noProof/>
              </w:rPr>
              <w:t>http://hwcws.cahwnet.gov</w:t>
            </w:r>
          </w:p>
          <w:p w14:paraId="5F688A31" w14:textId="2BC29362" w:rsidR="00594816" w:rsidRPr="00C97F99" w:rsidRDefault="00594816" w:rsidP="00F95A9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488A6925" w14:textId="77777777" w:rsidR="00594816" w:rsidRPr="00B77401" w:rsidRDefault="00594816" w:rsidP="00F95A92">
            <w:pPr>
              <w:rPr>
                <w:rFonts w:ascii="Verdana" w:hAnsi="Verdana"/>
                <w:noProof/>
              </w:rPr>
            </w:pPr>
            <w:r w:rsidRPr="00213210">
              <w:rPr>
                <w:rFonts w:ascii="Verdana" w:hAnsi="Verdana"/>
                <w:b/>
                <w:noProof/>
              </w:rPr>
              <w:t>CWS/CMS</w:t>
            </w:r>
            <w:r>
              <w:rPr>
                <w:rFonts w:ascii="Verdana" w:hAnsi="Verdana"/>
                <w:noProof/>
              </w:rPr>
              <w:t xml:space="preserve"> website main page  d</w:t>
            </w:r>
            <w:r w:rsidRPr="00DD1B13">
              <w:rPr>
                <w:rFonts w:ascii="Verdana" w:hAnsi="Verdana"/>
                <w:noProof/>
              </w:rPr>
              <w:t>isplays</w:t>
            </w:r>
            <w:r>
              <w:rPr>
                <w:rFonts w:ascii="Verdana" w:hAnsi="Verdana"/>
                <w:noProof/>
              </w:rPr>
              <w:t>.</w:t>
            </w:r>
          </w:p>
        </w:tc>
      </w:tr>
      <w:tr w:rsidR="00D14963" w:rsidRPr="00A00D82" w14:paraId="44AE1221" w14:textId="77777777" w:rsidTr="003C56AC">
        <w:trPr>
          <w:trHeight w:val="683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67D0343" w14:textId="77777777" w:rsidR="00D14963" w:rsidRPr="00AC10B9" w:rsidRDefault="00D14963" w:rsidP="00F95A92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2.</w:t>
            </w:r>
          </w:p>
        </w:tc>
        <w:tc>
          <w:tcPr>
            <w:tcW w:w="245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4F2E800" w14:textId="77777777" w:rsidR="00D14963" w:rsidRPr="0071388F" w:rsidRDefault="00D14963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Click </w:t>
            </w:r>
            <w:r w:rsidRPr="000A1445">
              <w:rPr>
                <w:rFonts w:ascii="Verdana" w:hAnsi="Verdana"/>
                <w:b/>
                <w:noProof/>
              </w:rPr>
              <w:t>Implementation Portal</w:t>
            </w:r>
            <w:r>
              <w:rPr>
                <w:rFonts w:ascii="Verdana" w:hAnsi="Verdana"/>
                <w:noProof/>
              </w:rPr>
              <w:t xml:space="preserve"> on the left navigation pane</w:t>
            </w:r>
          </w:p>
        </w:tc>
        <w:tc>
          <w:tcPr>
            <w:tcW w:w="208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5BB11FF" w14:textId="180793B8" w:rsidR="00D14963" w:rsidRPr="00AC10B9" w:rsidRDefault="00323A16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Welcome to </w:t>
            </w:r>
            <w:r w:rsidR="00D14963">
              <w:rPr>
                <w:rFonts w:ascii="Verdana" w:hAnsi="Verdana"/>
                <w:b/>
                <w:noProof/>
              </w:rPr>
              <w:t xml:space="preserve">CARES Implementation Portal </w:t>
            </w:r>
            <w:r w:rsidRPr="00323A16">
              <w:rPr>
                <w:rFonts w:ascii="Verdana" w:hAnsi="Verdana"/>
                <w:noProof/>
              </w:rPr>
              <w:t>page</w:t>
            </w:r>
            <w:r>
              <w:rPr>
                <w:rFonts w:ascii="Verdana" w:hAnsi="Verdana"/>
                <w:b/>
                <w:noProof/>
              </w:rPr>
              <w:t xml:space="preserve"> </w:t>
            </w:r>
            <w:r w:rsidR="00D14963" w:rsidRPr="00DD1B13">
              <w:rPr>
                <w:rFonts w:ascii="Verdana" w:hAnsi="Verdana"/>
                <w:noProof/>
              </w:rPr>
              <w:t>displays</w:t>
            </w:r>
            <w:r w:rsidR="00D14963">
              <w:rPr>
                <w:rFonts w:ascii="Verdana" w:hAnsi="Verdana"/>
                <w:noProof/>
              </w:rPr>
              <w:t>.</w:t>
            </w:r>
          </w:p>
        </w:tc>
      </w:tr>
      <w:tr w:rsidR="003C7C80" w:rsidRPr="00A00D82" w14:paraId="2E082006" w14:textId="77777777" w:rsidTr="003C56AC">
        <w:trPr>
          <w:trHeight w:val="647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5AF45FB" w14:textId="573951C2" w:rsidR="003C7C80" w:rsidRDefault="00A719F3" w:rsidP="009F699A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3</w:t>
            </w:r>
            <w:r w:rsidR="003C7C80">
              <w:rPr>
                <w:rFonts w:ascii="Verdana" w:hAnsi="Verdana"/>
                <w:b/>
                <w:noProof/>
              </w:rPr>
              <w:t>.</w:t>
            </w:r>
          </w:p>
        </w:tc>
        <w:tc>
          <w:tcPr>
            <w:tcW w:w="245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501C87B9" w14:textId="5436838C" w:rsidR="003C7C80" w:rsidRDefault="003C7C80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Click</w:t>
            </w:r>
            <w:r w:rsidR="00A719F3">
              <w:rPr>
                <w:rFonts w:ascii="Verdana" w:hAnsi="Verdana"/>
                <w:noProof/>
              </w:rPr>
              <w:t xml:space="preserve"> on</w:t>
            </w:r>
            <w:r>
              <w:rPr>
                <w:rFonts w:ascii="Verdana" w:hAnsi="Verdana"/>
                <w:noProof/>
              </w:rPr>
              <w:t xml:space="preserve"> </w:t>
            </w:r>
            <w:r w:rsidR="00A719F3" w:rsidRPr="00141ABE">
              <w:rPr>
                <w:rFonts w:ascii="Verdana" w:hAnsi="Verdana"/>
                <w:b/>
                <w:noProof/>
              </w:rPr>
              <w:t>Login</w:t>
            </w:r>
          </w:p>
        </w:tc>
        <w:tc>
          <w:tcPr>
            <w:tcW w:w="2089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718FA05E" w14:textId="7D782C82" w:rsidR="003C7C80" w:rsidRDefault="00A719F3" w:rsidP="00F95A92">
            <w:pPr>
              <w:rPr>
                <w:rFonts w:ascii="Verdana" w:hAnsi="Verdana"/>
                <w:b/>
                <w:noProof/>
              </w:rPr>
            </w:pPr>
            <w:r w:rsidRPr="00F842C5">
              <w:rPr>
                <w:rFonts w:ascii="Verdana" w:hAnsi="Verdana"/>
                <w:b/>
                <w:noProof/>
              </w:rPr>
              <w:t>CWS User Login page</w:t>
            </w:r>
            <w:r>
              <w:rPr>
                <w:rFonts w:ascii="Verdana" w:hAnsi="Verdana"/>
                <w:noProof/>
              </w:rPr>
              <w:t xml:space="preserve"> displays.</w:t>
            </w:r>
          </w:p>
        </w:tc>
      </w:tr>
    </w:tbl>
    <w:p w14:paraId="199E2194" w14:textId="2AA8BD7F" w:rsidR="00064B0E" w:rsidRDefault="00064B0E" w:rsidP="00A719F3">
      <w:pPr>
        <w:spacing w:after="0"/>
        <w:rPr>
          <w:sz w:val="10"/>
          <w:szCs w:val="14"/>
        </w:rPr>
      </w:pPr>
    </w:p>
    <w:p w14:paraId="267A6E21" w14:textId="77777777" w:rsidR="000E27C0" w:rsidRDefault="000E27C0" w:rsidP="00A719F3">
      <w:pPr>
        <w:spacing w:after="0"/>
        <w:rPr>
          <w:sz w:val="10"/>
          <w:szCs w:val="14"/>
        </w:rPr>
      </w:pPr>
    </w:p>
    <w:p w14:paraId="45257CFB" w14:textId="29292622" w:rsidR="00364682" w:rsidRPr="000E27C0" w:rsidRDefault="009A0924" w:rsidP="000E27C0">
      <w:pPr>
        <w:spacing w:after="0"/>
        <w:rPr>
          <w:sz w:val="10"/>
          <w:szCs w:val="14"/>
        </w:rPr>
      </w:pPr>
      <w:r w:rsidRPr="009A0924">
        <w:rPr>
          <w:noProof/>
          <w:sz w:val="10"/>
          <w:szCs w:val="14"/>
        </w:rPr>
        <w:drawing>
          <wp:inline distT="0" distB="0" distL="0" distR="0" wp14:anchorId="6976DD64" wp14:editId="6F830666">
            <wp:extent cx="5943600" cy="3635375"/>
            <wp:effectExtent l="0" t="0" r="0" b="3175"/>
            <wp:docPr id="3" name="Picture 3" descr="Image of Child Welfare Services Case Management System web page showing 1 you are in the correct location and 2 location of the navigation bar to select to get to the Implementation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BFCC" w14:textId="77777777" w:rsidR="000E27C0" w:rsidRDefault="000E27C0" w:rsidP="0099701A"/>
    <w:tbl>
      <w:tblPr>
        <w:tblStyle w:val="TableGrid"/>
        <w:tblW w:w="5000" w:type="pct"/>
        <w:tblBorders>
          <w:top w:val="double" w:sz="4" w:space="0" w:color="F8A01C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0E27C0" w:rsidRPr="00A00D82" w14:paraId="3FFEC076" w14:textId="77777777" w:rsidTr="000E27C0">
        <w:trPr>
          <w:trHeight w:val="720"/>
        </w:trPr>
        <w:tc>
          <w:tcPr>
            <w:tcW w:w="5000" w:type="pct"/>
          </w:tcPr>
          <w:p w14:paraId="26A917B2" w14:textId="2A233550" w:rsidR="000E27C0" w:rsidRDefault="000E27C0" w:rsidP="000E27C0">
            <w:pPr>
              <w:pStyle w:val="Heading2"/>
              <w:outlineLvl w:val="1"/>
              <w:rPr>
                <w:rFonts w:ascii="Verdana" w:hAnsi="Verdana"/>
                <w:sz w:val="20"/>
              </w:rPr>
            </w:pPr>
            <w:r>
              <w:t>Navigate to CARES Implementation Portal using https://cwscms.osi.ca.gov:</w:t>
            </w:r>
          </w:p>
        </w:tc>
      </w:tr>
    </w:tbl>
    <w:p w14:paraId="2B2A3C92" w14:textId="77777777" w:rsidR="009718E2" w:rsidRDefault="009718E2" w:rsidP="009718E2">
      <w:pPr>
        <w:spacing w:after="0"/>
        <w:rPr>
          <w:sz w:val="10"/>
          <w:szCs w:val="14"/>
        </w:rPr>
      </w:pPr>
    </w:p>
    <w:p w14:paraId="0E626E61" w14:textId="77777777" w:rsidR="009718E2" w:rsidRDefault="009718E2" w:rsidP="009718E2">
      <w:pPr>
        <w:spacing w:after="0"/>
        <w:ind w:firstLine="720"/>
        <w:rPr>
          <w:sz w:val="10"/>
          <w:szCs w:val="14"/>
        </w:rPr>
      </w:pPr>
    </w:p>
    <w:tbl>
      <w:tblPr>
        <w:tblStyle w:val="TableGrid"/>
        <w:tblW w:w="5000" w:type="pct"/>
        <w:tblBorders>
          <w:top w:val="double" w:sz="12" w:space="0" w:color="828288" w:themeColor="accent5"/>
          <w:left w:val="none" w:sz="0" w:space="0" w:color="auto"/>
          <w:bottom w:val="double" w:sz="12" w:space="0" w:color="828288" w:themeColor="accent5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4604"/>
        <w:gridCol w:w="3901"/>
      </w:tblGrid>
      <w:tr w:rsidR="009718E2" w:rsidRPr="00A00D82" w14:paraId="703B9977" w14:textId="77777777" w:rsidTr="00F95A92">
        <w:trPr>
          <w:trHeight w:val="204"/>
          <w:tblHeader/>
        </w:trPr>
        <w:tc>
          <w:tcPr>
            <w:tcW w:w="452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713141B2" w14:textId="77777777" w:rsidR="009718E2" w:rsidRPr="00AC10B9" w:rsidRDefault="009718E2" w:rsidP="00F95A92">
            <w:pPr>
              <w:spacing w:before="100" w:after="100"/>
              <w:jc w:val="center"/>
              <w:rPr>
                <w:rFonts w:ascii="Verdana" w:hAnsi="Verdana"/>
                <w:b/>
                <w:noProof/>
              </w:rPr>
            </w:pPr>
            <w:bookmarkStart w:id="3" w:name="_Hlk958152"/>
            <w:r w:rsidRPr="00AC10B9">
              <w:rPr>
                <w:rFonts w:ascii="Verdana" w:hAnsi="Verdana"/>
                <w:b/>
                <w:noProof/>
              </w:rPr>
              <w:t>Step</w:t>
            </w:r>
          </w:p>
        </w:tc>
        <w:tc>
          <w:tcPr>
            <w:tcW w:w="2462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09B24E4A" w14:textId="77777777" w:rsidR="009718E2" w:rsidRPr="00AC10B9" w:rsidRDefault="009718E2" w:rsidP="00F95A92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Action</w:t>
            </w:r>
          </w:p>
        </w:tc>
        <w:tc>
          <w:tcPr>
            <w:tcW w:w="2086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87233D8" w14:textId="77777777" w:rsidR="009718E2" w:rsidRPr="00AC10B9" w:rsidRDefault="009718E2" w:rsidP="00F95A92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Result</w:t>
            </w:r>
          </w:p>
        </w:tc>
      </w:tr>
      <w:tr w:rsidR="009718E2" w:rsidRPr="00A00D82" w14:paraId="3FD5B054" w14:textId="77777777" w:rsidTr="00F95A92">
        <w:trPr>
          <w:trHeight w:val="720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97B6CAE" w14:textId="77777777" w:rsidR="009718E2" w:rsidRPr="00AC10B9" w:rsidRDefault="009718E2" w:rsidP="00F95A92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1.</w:t>
            </w:r>
          </w:p>
        </w:tc>
        <w:tc>
          <w:tcPr>
            <w:tcW w:w="246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563599F" w14:textId="2F53F4C0" w:rsidR="009718E2" w:rsidRPr="000648CB" w:rsidRDefault="009718E2" w:rsidP="00F95A92">
            <w:pPr>
              <w:rPr>
                <w:rStyle w:val="Hyperlink"/>
                <w:noProof/>
                <w:color w:val="auto"/>
                <w:sz w:val="22"/>
                <w:u w:val="none"/>
              </w:rPr>
            </w:pPr>
            <w:r>
              <w:rPr>
                <w:rFonts w:ascii="Verdana" w:hAnsi="Verdana"/>
                <w:noProof/>
              </w:rPr>
              <w:t xml:space="preserve">Navigate to </w:t>
            </w:r>
            <w:hyperlink r:id="rId19" w:history="1">
              <w:r w:rsidR="000648CB" w:rsidRPr="000648CB">
                <w:rPr>
                  <w:rStyle w:val="Hyperlink"/>
                  <w:noProof/>
                  <w:sz w:val="22"/>
                </w:rPr>
                <w:t>CARES Implementation Portal</w:t>
              </w:r>
            </w:hyperlink>
            <w:r w:rsidR="000648CB">
              <w:rPr>
                <w:rFonts w:ascii="Verdana" w:hAnsi="Verdana"/>
                <w:noProof/>
              </w:rPr>
              <w:t xml:space="preserve">, </w:t>
            </w:r>
            <w:r w:rsidRPr="000648CB">
              <w:rPr>
                <w:rStyle w:val="Hyperlink"/>
                <w:rFonts w:asciiTheme="majorHAnsi" w:eastAsia="Arial" w:hAnsiTheme="majorHAnsi" w:cs="Arial"/>
                <w:bCs/>
                <w:color w:val="auto"/>
                <w:sz w:val="22"/>
                <w:u w:val="none"/>
              </w:rPr>
              <w:t>https://cwscms.osi.ca.gov</w:t>
            </w:r>
          </w:p>
          <w:p w14:paraId="1F71D7BE" w14:textId="77777777" w:rsidR="009718E2" w:rsidRPr="00AC10B9" w:rsidRDefault="009718E2" w:rsidP="00F95A92">
            <w:pPr>
              <w:rPr>
                <w:rFonts w:ascii="Verdana" w:hAnsi="Verdana"/>
                <w:noProof/>
              </w:rPr>
            </w:pPr>
          </w:p>
        </w:tc>
        <w:tc>
          <w:tcPr>
            <w:tcW w:w="2086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D6E6997" w14:textId="77777777" w:rsidR="009718E2" w:rsidRPr="00B77401" w:rsidRDefault="009718E2" w:rsidP="00F95A92">
            <w:pPr>
              <w:rPr>
                <w:rFonts w:ascii="Verdana" w:hAnsi="Verdana"/>
                <w:noProof/>
              </w:rPr>
            </w:pPr>
            <w:r w:rsidRPr="007155FC">
              <w:rPr>
                <w:rFonts w:ascii="Verdana" w:hAnsi="Verdana"/>
                <w:b/>
                <w:noProof/>
              </w:rPr>
              <w:t>Welcome to CWS-CMS</w:t>
            </w:r>
            <w:r>
              <w:rPr>
                <w:rFonts w:ascii="Verdana" w:hAnsi="Verdana"/>
                <w:noProof/>
              </w:rPr>
              <w:t xml:space="preserve"> </w:t>
            </w:r>
            <w:r w:rsidRPr="007155FC">
              <w:rPr>
                <w:rFonts w:ascii="Verdana" w:hAnsi="Verdana"/>
                <w:noProof/>
              </w:rPr>
              <w:t>portal</w:t>
            </w:r>
            <w:r>
              <w:rPr>
                <w:rFonts w:ascii="Verdana" w:hAnsi="Verdana"/>
                <w:b/>
                <w:noProof/>
              </w:rPr>
              <w:t xml:space="preserve"> </w:t>
            </w:r>
            <w:r w:rsidRPr="00DD1B13">
              <w:rPr>
                <w:rFonts w:ascii="Verdana" w:hAnsi="Verdana"/>
                <w:noProof/>
              </w:rPr>
              <w:t>displays</w:t>
            </w:r>
            <w:r>
              <w:rPr>
                <w:rFonts w:ascii="Verdana" w:hAnsi="Verdana"/>
                <w:noProof/>
              </w:rPr>
              <w:t>.</w:t>
            </w:r>
          </w:p>
        </w:tc>
      </w:tr>
      <w:tr w:rsidR="009718E2" w:rsidRPr="00A00D82" w14:paraId="73036136" w14:textId="77777777" w:rsidTr="00F95A92">
        <w:trPr>
          <w:trHeight w:val="720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03DA64B4" w14:textId="77777777" w:rsidR="009718E2" w:rsidRPr="00AC10B9" w:rsidRDefault="009718E2" w:rsidP="00F95A92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2.</w:t>
            </w:r>
          </w:p>
        </w:tc>
        <w:tc>
          <w:tcPr>
            <w:tcW w:w="246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C560D3A" w14:textId="07FB1A37" w:rsidR="009718E2" w:rsidRPr="00BC7FC8" w:rsidRDefault="0001531B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Hover m</w:t>
            </w:r>
            <w:r w:rsidR="009718E2">
              <w:rPr>
                <w:rFonts w:ascii="Verdana" w:hAnsi="Verdana"/>
                <w:noProof/>
              </w:rPr>
              <w:t xml:space="preserve">ouse </w:t>
            </w:r>
            <w:r>
              <w:rPr>
                <w:rFonts w:ascii="Verdana" w:hAnsi="Verdana"/>
                <w:noProof/>
              </w:rPr>
              <w:t>o</w:t>
            </w:r>
            <w:r w:rsidR="009718E2">
              <w:rPr>
                <w:rFonts w:ascii="Verdana" w:hAnsi="Verdana"/>
                <w:noProof/>
              </w:rPr>
              <w:t xml:space="preserve">ver </w:t>
            </w:r>
            <w:r w:rsidR="009718E2" w:rsidRPr="00CA1B1D">
              <w:rPr>
                <w:rFonts w:ascii="Verdana" w:hAnsi="Verdana"/>
                <w:b/>
                <w:noProof/>
              </w:rPr>
              <w:t>CWS-CARES</w:t>
            </w:r>
          </w:p>
        </w:tc>
        <w:tc>
          <w:tcPr>
            <w:tcW w:w="2086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C4660FB" w14:textId="77777777" w:rsidR="009718E2" w:rsidRPr="00C97F99" w:rsidRDefault="009718E2" w:rsidP="00F95A92">
            <w:pPr>
              <w:rPr>
                <w:rFonts w:ascii="Verdana" w:hAnsi="Verdana"/>
                <w:noProof/>
              </w:rPr>
            </w:pPr>
            <w:r w:rsidRPr="00CA1B1D">
              <w:rPr>
                <w:rFonts w:ascii="Verdana" w:hAnsi="Verdana"/>
                <w:b/>
                <w:noProof/>
              </w:rPr>
              <w:t xml:space="preserve">CARES Implementation </w:t>
            </w:r>
            <w:r w:rsidRPr="007155FC">
              <w:rPr>
                <w:rFonts w:ascii="Verdana" w:hAnsi="Verdana"/>
                <w:noProof/>
              </w:rPr>
              <w:t>link</w:t>
            </w:r>
            <w:r>
              <w:rPr>
                <w:rFonts w:ascii="Verdana" w:hAnsi="Verdana"/>
                <w:noProof/>
              </w:rPr>
              <w:t xml:space="preserve"> displays.</w:t>
            </w:r>
          </w:p>
        </w:tc>
      </w:tr>
      <w:tr w:rsidR="009718E2" w:rsidRPr="00A00D82" w14:paraId="33D10290" w14:textId="77777777" w:rsidTr="00F95A92">
        <w:trPr>
          <w:trHeight w:val="720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3B54143" w14:textId="77777777" w:rsidR="009718E2" w:rsidRDefault="009718E2" w:rsidP="00F95A92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3.</w:t>
            </w:r>
          </w:p>
        </w:tc>
        <w:tc>
          <w:tcPr>
            <w:tcW w:w="246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B958FDE" w14:textId="77777777" w:rsidR="009718E2" w:rsidRDefault="009718E2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Click </w:t>
            </w:r>
            <w:r w:rsidRPr="00CA1B1D">
              <w:rPr>
                <w:rFonts w:ascii="Verdana" w:hAnsi="Verdana"/>
                <w:b/>
                <w:noProof/>
              </w:rPr>
              <w:t>CARES Implementation Portal</w:t>
            </w:r>
          </w:p>
        </w:tc>
        <w:tc>
          <w:tcPr>
            <w:tcW w:w="2086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73BCFA08" w14:textId="17CD7640" w:rsidR="009718E2" w:rsidRPr="00CA1B1D" w:rsidRDefault="009718E2" w:rsidP="00F95A92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CARES Implementation Portal </w:t>
            </w:r>
            <w:r w:rsidR="001F399F" w:rsidRPr="001F399F">
              <w:rPr>
                <w:rFonts w:ascii="Verdana" w:hAnsi="Verdana"/>
                <w:noProof/>
              </w:rPr>
              <w:t>page</w:t>
            </w:r>
            <w:r w:rsidR="001F399F">
              <w:rPr>
                <w:rFonts w:ascii="Verdana" w:hAnsi="Verdana"/>
                <w:b/>
                <w:noProof/>
              </w:rPr>
              <w:t xml:space="preserve"> </w:t>
            </w:r>
            <w:r w:rsidRPr="00DD1B13">
              <w:rPr>
                <w:rFonts w:ascii="Verdana" w:hAnsi="Verdana"/>
                <w:noProof/>
              </w:rPr>
              <w:t>displays</w:t>
            </w:r>
            <w:r>
              <w:rPr>
                <w:rFonts w:ascii="Verdana" w:hAnsi="Verdana"/>
                <w:noProof/>
              </w:rPr>
              <w:t>.</w:t>
            </w:r>
          </w:p>
        </w:tc>
      </w:tr>
      <w:tr w:rsidR="00141ABE" w:rsidRPr="00A00D82" w14:paraId="67028BB1" w14:textId="77777777" w:rsidTr="00F95A92">
        <w:trPr>
          <w:trHeight w:val="720"/>
        </w:trPr>
        <w:tc>
          <w:tcPr>
            <w:tcW w:w="45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A3724C0" w14:textId="49468257" w:rsidR="00141ABE" w:rsidRDefault="00141ABE" w:rsidP="00F95A92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4.</w:t>
            </w:r>
          </w:p>
        </w:tc>
        <w:tc>
          <w:tcPr>
            <w:tcW w:w="246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089C7F8" w14:textId="61FE985E" w:rsidR="00141ABE" w:rsidRDefault="00141ABE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Click </w:t>
            </w:r>
            <w:r w:rsidRPr="0001531B">
              <w:rPr>
                <w:rFonts w:ascii="Verdana" w:hAnsi="Verdana"/>
                <w:b/>
                <w:noProof/>
              </w:rPr>
              <w:t>Login</w:t>
            </w:r>
          </w:p>
        </w:tc>
        <w:tc>
          <w:tcPr>
            <w:tcW w:w="2086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0C9565A" w14:textId="554DF0FE" w:rsidR="00141ABE" w:rsidRDefault="00141ABE" w:rsidP="00F95A92">
            <w:pPr>
              <w:rPr>
                <w:rFonts w:ascii="Verdana" w:hAnsi="Verdana"/>
                <w:b/>
                <w:noProof/>
              </w:rPr>
            </w:pPr>
            <w:r w:rsidRPr="00F842C5">
              <w:rPr>
                <w:rFonts w:ascii="Verdana" w:hAnsi="Verdana"/>
                <w:b/>
                <w:noProof/>
              </w:rPr>
              <w:t>CWS User Login page</w:t>
            </w:r>
            <w:r>
              <w:rPr>
                <w:rFonts w:ascii="Verdana" w:hAnsi="Verdana"/>
                <w:noProof/>
              </w:rPr>
              <w:t xml:space="preserve"> displays</w:t>
            </w:r>
          </w:p>
        </w:tc>
      </w:tr>
      <w:bookmarkEnd w:id="3"/>
    </w:tbl>
    <w:p w14:paraId="138199A6" w14:textId="463E3B94" w:rsidR="009C271F" w:rsidRDefault="009C271F" w:rsidP="009718E2">
      <w:pPr>
        <w:rPr>
          <w:rFonts w:ascii="Verdana" w:hAnsi="Verdana"/>
          <w:sz w:val="14"/>
        </w:rPr>
      </w:pPr>
    </w:p>
    <w:p w14:paraId="769405B5" w14:textId="5448E629" w:rsidR="009718E2" w:rsidRDefault="001F399F" w:rsidP="009718E2">
      <w:pPr>
        <w:rPr>
          <w:rFonts w:ascii="Verdana" w:hAnsi="Verdana"/>
          <w:sz w:val="14"/>
        </w:rPr>
      </w:pPr>
      <w:r>
        <w:rPr>
          <w:noProof/>
        </w:rPr>
        <w:lastRenderedPageBreak/>
        <w:drawing>
          <wp:inline distT="0" distB="0" distL="0" distR="0" wp14:anchorId="5FEB207B" wp14:editId="4F65555B">
            <wp:extent cx="5943600" cy="1873250"/>
            <wp:effectExtent l="0" t="0" r="0" b="0"/>
            <wp:docPr id="2013884664" name="Picture 2013884664" descr="Image of cwscms.osi.ca.gov webpage showing 1 you are on the correct page, 2 choose CWS-CARES and 3 choose CARES Implementation Portal so you are taken to the Implement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9462" w14:textId="77777777" w:rsidR="007861A3" w:rsidRDefault="007861A3" w:rsidP="009718E2">
      <w:pPr>
        <w:rPr>
          <w:rFonts w:ascii="Verdana" w:hAnsi="Verdana"/>
          <w:sz w:val="14"/>
        </w:rPr>
      </w:pPr>
    </w:p>
    <w:tbl>
      <w:tblPr>
        <w:tblStyle w:val="TableGrid"/>
        <w:tblW w:w="5000" w:type="pct"/>
        <w:tblBorders>
          <w:top w:val="double" w:sz="4" w:space="0" w:color="F8A01C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0E27C0" w:rsidRPr="00A00D82" w14:paraId="254AF0C0" w14:textId="77777777" w:rsidTr="000E27C0">
        <w:trPr>
          <w:trHeight w:val="720"/>
        </w:trPr>
        <w:tc>
          <w:tcPr>
            <w:tcW w:w="5000" w:type="pct"/>
          </w:tcPr>
          <w:p w14:paraId="21D28BD3" w14:textId="78D7305C" w:rsidR="000E27C0" w:rsidRDefault="000E27C0" w:rsidP="000E27C0">
            <w:pPr>
              <w:pStyle w:val="Heading2"/>
              <w:outlineLvl w:val="1"/>
              <w:rPr>
                <w:rFonts w:ascii="Verdana" w:hAnsi="Verdana"/>
                <w:sz w:val="20"/>
              </w:rPr>
            </w:pPr>
            <w:r>
              <w:t>Accessing Implementation Resources:</w:t>
            </w:r>
          </w:p>
        </w:tc>
      </w:tr>
    </w:tbl>
    <w:p w14:paraId="16A0449C" w14:textId="77777777" w:rsidR="0096466F" w:rsidRDefault="0096466F" w:rsidP="004759A7">
      <w:pPr>
        <w:spacing w:after="0"/>
        <w:rPr>
          <w:sz w:val="10"/>
          <w:szCs w:val="14"/>
        </w:rPr>
      </w:pPr>
    </w:p>
    <w:p w14:paraId="69ECF2C8" w14:textId="77777777" w:rsidR="004759A7" w:rsidRPr="00772B9A" w:rsidRDefault="004759A7" w:rsidP="004759A7">
      <w:pPr>
        <w:spacing w:after="0"/>
        <w:rPr>
          <w:sz w:val="10"/>
          <w:szCs w:val="14"/>
        </w:rPr>
      </w:pPr>
    </w:p>
    <w:tbl>
      <w:tblPr>
        <w:tblStyle w:val="TableGrid"/>
        <w:tblW w:w="5000" w:type="pct"/>
        <w:tblBorders>
          <w:top w:val="double" w:sz="12" w:space="0" w:color="828288" w:themeColor="accent5"/>
          <w:left w:val="none" w:sz="0" w:space="0" w:color="auto"/>
          <w:bottom w:val="double" w:sz="12" w:space="0" w:color="828288" w:themeColor="accent5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126"/>
        <w:gridCol w:w="3723"/>
        <w:gridCol w:w="4501"/>
      </w:tblGrid>
      <w:tr w:rsidR="004759A7" w:rsidRPr="00A00D82" w14:paraId="14F391AA" w14:textId="77777777" w:rsidTr="00F95A92">
        <w:trPr>
          <w:trHeight w:val="204"/>
          <w:tblHeader/>
        </w:trPr>
        <w:tc>
          <w:tcPr>
            <w:tcW w:w="602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650575A" w14:textId="77777777" w:rsidR="004759A7" w:rsidRPr="00AC10B9" w:rsidRDefault="004759A7" w:rsidP="00F95A92">
            <w:pPr>
              <w:spacing w:before="100" w:after="100"/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Step</w:t>
            </w:r>
          </w:p>
        </w:tc>
        <w:tc>
          <w:tcPr>
            <w:tcW w:w="1991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3341713" w14:textId="77777777" w:rsidR="004759A7" w:rsidRPr="00AC10B9" w:rsidRDefault="004759A7" w:rsidP="00F95A92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Action</w:t>
            </w:r>
          </w:p>
        </w:tc>
        <w:tc>
          <w:tcPr>
            <w:tcW w:w="2407" w:type="pct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706605A5" w14:textId="77777777" w:rsidR="004759A7" w:rsidRPr="00AC10B9" w:rsidRDefault="004759A7" w:rsidP="00F95A92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Result</w:t>
            </w:r>
          </w:p>
        </w:tc>
      </w:tr>
      <w:tr w:rsidR="004759A7" w:rsidRPr="00A00D82" w14:paraId="6E869C69" w14:textId="77777777" w:rsidTr="00F95A92">
        <w:trPr>
          <w:trHeight w:val="720"/>
        </w:trPr>
        <w:tc>
          <w:tcPr>
            <w:tcW w:w="60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5F27F103" w14:textId="77777777" w:rsidR="004759A7" w:rsidRPr="00AC10B9" w:rsidRDefault="004759A7" w:rsidP="00F95A92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1.</w:t>
            </w:r>
          </w:p>
        </w:tc>
        <w:tc>
          <w:tcPr>
            <w:tcW w:w="1991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A55DA28" w14:textId="71FC1195" w:rsidR="004759A7" w:rsidRPr="00AC10B9" w:rsidRDefault="004759A7" w:rsidP="00F95A92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From the CARES </w:t>
            </w:r>
            <w:r w:rsidRPr="004759A7">
              <w:rPr>
                <w:rFonts w:ascii="Verdana" w:hAnsi="Verdana"/>
                <w:b/>
                <w:noProof/>
              </w:rPr>
              <w:t>Implementation Portal</w:t>
            </w:r>
            <w:r>
              <w:rPr>
                <w:rFonts w:ascii="Verdana" w:hAnsi="Verdana"/>
                <w:noProof/>
              </w:rPr>
              <w:t xml:space="preserve"> page </w:t>
            </w:r>
            <w:r w:rsidR="00565A90">
              <w:rPr>
                <w:rFonts w:ascii="Verdana" w:hAnsi="Verdana"/>
                <w:noProof/>
              </w:rPr>
              <w:t>c</w:t>
            </w:r>
            <w:r>
              <w:rPr>
                <w:rFonts w:ascii="Verdana" w:hAnsi="Verdana"/>
                <w:noProof/>
              </w:rPr>
              <w:t xml:space="preserve">lick </w:t>
            </w:r>
            <w:r w:rsidRPr="004759A7">
              <w:rPr>
                <w:rFonts w:ascii="Verdana" w:hAnsi="Verdana"/>
                <w:b/>
                <w:noProof/>
              </w:rPr>
              <w:t>Login</w:t>
            </w:r>
          </w:p>
        </w:tc>
        <w:tc>
          <w:tcPr>
            <w:tcW w:w="2407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A9EF0BE" w14:textId="1006A877" w:rsidR="004759A7" w:rsidRPr="00B77401" w:rsidRDefault="004759A7" w:rsidP="00F95A92">
            <w:pPr>
              <w:rPr>
                <w:rFonts w:ascii="Verdana" w:hAnsi="Verdana"/>
                <w:noProof/>
              </w:rPr>
            </w:pPr>
            <w:r w:rsidRPr="004759A7">
              <w:rPr>
                <w:rFonts w:ascii="Verdana" w:hAnsi="Verdana"/>
                <w:b/>
                <w:noProof/>
              </w:rPr>
              <w:t>Login</w:t>
            </w:r>
            <w:r>
              <w:rPr>
                <w:rFonts w:ascii="Verdana" w:hAnsi="Verdana"/>
                <w:noProof/>
              </w:rPr>
              <w:t xml:space="preserve"> page displays.</w:t>
            </w:r>
          </w:p>
        </w:tc>
      </w:tr>
      <w:tr w:rsidR="004759A7" w:rsidRPr="00A00D82" w14:paraId="3F715AD8" w14:textId="77777777" w:rsidTr="00F95A92">
        <w:trPr>
          <w:trHeight w:val="683"/>
        </w:trPr>
        <w:tc>
          <w:tcPr>
            <w:tcW w:w="602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D2B5DDB" w14:textId="77777777" w:rsidR="004759A7" w:rsidRPr="00AC10B9" w:rsidRDefault="004759A7" w:rsidP="00F95A92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2.</w:t>
            </w:r>
          </w:p>
        </w:tc>
        <w:tc>
          <w:tcPr>
            <w:tcW w:w="1991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5E3B3F04" w14:textId="7B41B13C" w:rsidR="004759A7" w:rsidRDefault="004759A7" w:rsidP="00F95A92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noProof/>
              </w:rPr>
              <w:t xml:space="preserve">Enter </w:t>
            </w:r>
            <w:r w:rsidRPr="004759A7">
              <w:rPr>
                <w:rFonts w:ascii="Verdana" w:hAnsi="Verdana"/>
                <w:b/>
                <w:noProof/>
              </w:rPr>
              <w:t>Username</w:t>
            </w:r>
            <w:r>
              <w:rPr>
                <w:rFonts w:ascii="Verdana" w:hAnsi="Verdana"/>
                <w:b/>
                <w:noProof/>
              </w:rPr>
              <w:t>,</w:t>
            </w:r>
            <w:r>
              <w:rPr>
                <w:rFonts w:ascii="Verdana" w:hAnsi="Verdana"/>
                <w:noProof/>
              </w:rPr>
              <w:t xml:space="preserve"> </w:t>
            </w:r>
            <w:r w:rsidRPr="004759A7">
              <w:rPr>
                <w:rFonts w:ascii="Verdana" w:hAnsi="Verdana"/>
                <w:b/>
                <w:noProof/>
              </w:rPr>
              <w:t>Password</w:t>
            </w:r>
            <w:r>
              <w:rPr>
                <w:rFonts w:ascii="Verdana" w:hAnsi="Verdana"/>
                <w:b/>
                <w:noProof/>
              </w:rPr>
              <w:t xml:space="preserve">, and </w:t>
            </w:r>
            <w:r w:rsidRPr="004759A7">
              <w:rPr>
                <w:rFonts w:ascii="Verdana" w:hAnsi="Verdana"/>
                <w:noProof/>
              </w:rPr>
              <w:t>click</w:t>
            </w:r>
            <w:r>
              <w:rPr>
                <w:rFonts w:ascii="Verdana" w:hAnsi="Verdana"/>
                <w:b/>
                <w:noProof/>
              </w:rPr>
              <w:t xml:space="preserve"> Login</w:t>
            </w:r>
          </w:p>
          <w:p w14:paraId="43BC822F" w14:textId="281AF8EA" w:rsidR="004759A7" w:rsidRPr="0071388F" w:rsidRDefault="004759A7" w:rsidP="00F95A92">
            <w:pPr>
              <w:rPr>
                <w:rFonts w:ascii="Verdana" w:hAnsi="Verdana"/>
                <w:noProof/>
              </w:rPr>
            </w:pPr>
          </w:p>
        </w:tc>
        <w:tc>
          <w:tcPr>
            <w:tcW w:w="2407" w:type="pct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31DB26EF" w14:textId="1DC0FF16" w:rsidR="004759A7" w:rsidRPr="00AC10B9" w:rsidRDefault="004759A7" w:rsidP="00F95A92">
            <w:pPr>
              <w:rPr>
                <w:rFonts w:ascii="Verdana" w:hAnsi="Verdana"/>
                <w:noProof/>
              </w:rPr>
            </w:pPr>
            <w:r w:rsidRPr="004759A7">
              <w:rPr>
                <w:rFonts w:ascii="Verdana" w:hAnsi="Verdana"/>
                <w:b/>
                <w:noProof/>
              </w:rPr>
              <w:t>Welcome to The CARES Implementation Portal</w:t>
            </w:r>
            <w:r>
              <w:rPr>
                <w:rFonts w:ascii="Verdana" w:hAnsi="Verdana"/>
                <w:noProof/>
              </w:rPr>
              <w:t xml:space="preserve"> page displays.</w:t>
            </w:r>
          </w:p>
        </w:tc>
      </w:tr>
    </w:tbl>
    <w:p w14:paraId="600B21E5" w14:textId="7D003F14" w:rsidR="003359E6" w:rsidRDefault="003359E6" w:rsidP="009718E2"/>
    <w:tbl>
      <w:tblPr>
        <w:tblStyle w:val="TableGrid"/>
        <w:tblW w:w="5000" w:type="pct"/>
        <w:tblBorders>
          <w:top w:val="double" w:sz="4" w:space="0" w:color="8CFACA" w:themeColor="accent3" w:themeTint="66"/>
          <w:left w:val="none" w:sz="0" w:space="0" w:color="auto"/>
          <w:bottom w:val="double" w:sz="4" w:space="0" w:color="8CFACA" w:themeColor="accent3" w:themeTint="66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8100"/>
      </w:tblGrid>
      <w:tr w:rsidR="0032221E" w:rsidRPr="00A00D82" w14:paraId="17549565" w14:textId="77777777" w:rsidTr="452014DC">
        <w:trPr>
          <w:trHeight w:val="1122"/>
        </w:trPr>
        <w:tc>
          <w:tcPr>
            <w:tcW w:w="673" w:type="pct"/>
            <w:tcBorders>
              <w:top w:val="double" w:sz="4" w:space="0" w:color="BB3709"/>
              <w:bottom w:val="double" w:sz="4" w:space="0" w:color="BB3709"/>
            </w:tcBorders>
          </w:tcPr>
          <w:p w14:paraId="0B637298" w14:textId="77777777" w:rsidR="0032221E" w:rsidRPr="0032221E" w:rsidRDefault="0032221E" w:rsidP="00EB159C">
            <w:pPr>
              <w:spacing w:before="120"/>
              <w:rPr>
                <w:rFonts w:ascii="Verdana" w:hAnsi="Verdana"/>
                <w:sz w:val="20"/>
              </w:rPr>
            </w:pPr>
            <w:r w:rsidRPr="0032221E">
              <w:rPr>
                <w:rFonts w:ascii="Verdana" w:hAnsi="Verdana"/>
                <w:noProof/>
                <w:sz w:val="20"/>
              </w:rPr>
              <w:drawing>
                <wp:inline distT="0" distB="0" distL="0" distR="0" wp14:anchorId="22F40315" wp14:editId="11F4A104">
                  <wp:extent cx="411480" cy="409848"/>
                  <wp:effectExtent l="38100" t="38100" r="102870" b="104775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d icon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984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pct"/>
            <w:tcBorders>
              <w:top w:val="double" w:sz="4" w:space="0" w:color="BB3709"/>
              <w:bottom w:val="double" w:sz="4" w:space="0" w:color="BB3709"/>
            </w:tcBorders>
            <w:vAlign w:val="center"/>
          </w:tcPr>
          <w:p w14:paraId="012FE706" w14:textId="72B92979" w:rsidR="0032221E" w:rsidRPr="00EE74BA" w:rsidRDefault="0032221E" w:rsidP="00EB159C">
            <w:pPr>
              <w:spacing w:before="100" w:after="10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u w:val="single"/>
              </w:rPr>
              <w:t>N</w:t>
            </w:r>
            <w:r w:rsidRPr="00EE74BA">
              <w:rPr>
                <w:rFonts w:ascii="Verdana" w:hAnsi="Verdana"/>
                <w:b/>
                <w:u w:val="single"/>
              </w:rPr>
              <w:t xml:space="preserve">ote: </w:t>
            </w:r>
          </w:p>
          <w:p w14:paraId="25BE79D5" w14:textId="0DD911DB" w:rsidR="0032221E" w:rsidRPr="00DB750B" w:rsidRDefault="0032221E" w:rsidP="00EB159C">
            <w:pPr>
              <w:spacing w:before="100" w:after="10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Registration is required to access all CARES Implementation resources. If you forgot your password, click on the reset password button</w:t>
            </w:r>
            <w:r w:rsidR="0001531B">
              <w:rPr>
                <w:rFonts w:ascii="Verdana" w:hAnsi="Verdana"/>
              </w:rPr>
              <w:t xml:space="preserve"> on the Registration page</w:t>
            </w:r>
            <w:r>
              <w:rPr>
                <w:rFonts w:ascii="Verdana" w:hAnsi="Verdana"/>
              </w:rPr>
              <w:t xml:space="preserve">. Please send an </w:t>
            </w:r>
            <w:hyperlink r:id="rId22" w:history="1">
              <w:r w:rsidRPr="000648CB">
                <w:rPr>
                  <w:rStyle w:val="Hyperlink"/>
                  <w:sz w:val="22"/>
                </w:rPr>
                <w:t>e-mail to the Implementation Training Team</w:t>
              </w:r>
            </w:hyperlink>
            <w:r w:rsidR="000648CB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</w:t>
            </w:r>
            <w:r w:rsidRPr="000648CB">
              <w:rPr>
                <w:rFonts w:ascii="Verdana" w:hAnsi="Verdana"/>
              </w:rPr>
              <w:t>osicwdstraining@osi.ca.gov</w:t>
            </w:r>
            <w:r w:rsidR="000648CB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if you need assistance.</w:t>
            </w:r>
          </w:p>
        </w:tc>
      </w:tr>
    </w:tbl>
    <w:p w14:paraId="0D80E192" w14:textId="245A68E5" w:rsidR="0032221E" w:rsidRDefault="0032221E" w:rsidP="009718E2"/>
    <w:tbl>
      <w:tblPr>
        <w:tblStyle w:val="TableGrid"/>
        <w:tblW w:w="9360" w:type="dxa"/>
        <w:tblBorders>
          <w:top w:val="double" w:sz="4" w:space="0" w:color="F8A01C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0E27C0" w14:paraId="0AFC6EF3" w14:textId="77777777" w:rsidTr="005D7455">
        <w:trPr>
          <w:trHeight w:val="720"/>
        </w:trPr>
        <w:tc>
          <w:tcPr>
            <w:tcW w:w="9360" w:type="dxa"/>
          </w:tcPr>
          <w:p w14:paraId="09833E5F" w14:textId="77777777" w:rsidR="000E27C0" w:rsidRDefault="000E27C0" w:rsidP="000E27C0">
            <w:pPr>
              <w:pStyle w:val="Heading2"/>
              <w:outlineLvl w:val="1"/>
              <w:rPr>
                <w:rFonts w:ascii="Verdana" w:hAnsi="Verdana"/>
                <w:sz w:val="20"/>
              </w:rPr>
            </w:pPr>
            <w:r>
              <w:t>Register to Access CWS-CARES Implementation Resources:</w:t>
            </w:r>
          </w:p>
        </w:tc>
      </w:tr>
    </w:tbl>
    <w:p w14:paraId="56C08CD7" w14:textId="77777777" w:rsidR="003C56AC" w:rsidRPr="003C56AC" w:rsidRDefault="003C56AC" w:rsidP="003C56AC">
      <w:pPr>
        <w:spacing w:after="0"/>
        <w:rPr>
          <w:sz w:val="16"/>
          <w:szCs w:val="16"/>
        </w:rPr>
      </w:pPr>
    </w:p>
    <w:tbl>
      <w:tblPr>
        <w:tblStyle w:val="TableGrid"/>
        <w:tblW w:w="9360" w:type="dxa"/>
        <w:tblInd w:w="-5" w:type="dxa"/>
        <w:tblBorders>
          <w:top w:val="double" w:sz="12" w:space="0" w:color="828288" w:themeColor="accent5"/>
          <w:left w:val="none" w:sz="0" w:space="0" w:color="auto"/>
          <w:bottom w:val="double" w:sz="12" w:space="0" w:color="828288" w:themeColor="accent5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975"/>
        <w:gridCol w:w="4473"/>
        <w:gridCol w:w="3912"/>
      </w:tblGrid>
      <w:tr w:rsidR="0096466F" w:rsidRPr="00AC10B9" w14:paraId="32FA5890" w14:textId="77777777" w:rsidTr="003C56AC">
        <w:trPr>
          <w:trHeight w:val="204"/>
          <w:tblHeader/>
        </w:trPr>
        <w:tc>
          <w:tcPr>
            <w:tcW w:w="975" w:type="dxa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13908BE" w14:textId="77777777" w:rsidR="0096466F" w:rsidRPr="00AC10B9" w:rsidRDefault="0096466F" w:rsidP="00EB159C">
            <w:pPr>
              <w:spacing w:before="100" w:after="100"/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Step</w:t>
            </w:r>
          </w:p>
        </w:tc>
        <w:tc>
          <w:tcPr>
            <w:tcW w:w="4473" w:type="dxa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541117CC" w14:textId="77777777" w:rsidR="0096466F" w:rsidRPr="00AC10B9" w:rsidRDefault="0096466F" w:rsidP="00EB159C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Action</w:t>
            </w:r>
          </w:p>
        </w:tc>
        <w:tc>
          <w:tcPr>
            <w:tcW w:w="3912" w:type="dxa"/>
            <w:tcBorders>
              <w:top w:val="double" w:sz="4" w:space="0" w:color="F8A01C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ECABE7C" w14:textId="77777777" w:rsidR="0096466F" w:rsidRPr="00AC10B9" w:rsidRDefault="0096466F" w:rsidP="00EB159C">
            <w:pPr>
              <w:spacing w:before="100" w:after="100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Result</w:t>
            </w:r>
          </w:p>
        </w:tc>
      </w:tr>
      <w:tr w:rsidR="0096466F" w:rsidRPr="00B77401" w14:paraId="10370F8B" w14:textId="77777777" w:rsidTr="003C56AC">
        <w:trPr>
          <w:trHeight w:val="720"/>
        </w:trPr>
        <w:tc>
          <w:tcPr>
            <w:tcW w:w="975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49246B06" w14:textId="77777777" w:rsidR="0096466F" w:rsidRPr="00AC10B9" w:rsidRDefault="0096466F" w:rsidP="00EB159C">
            <w:pPr>
              <w:jc w:val="center"/>
              <w:rPr>
                <w:rFonts w:ascii="Verdana" w:hAnsi="Verdana"/>
                <w:b/>
                <w:noProof/>
              </w:rPr>
            </w:pPr>
            <w:r w:rsidRPr="00AC10B9">
              <w:rPr>
                <w:rFonts w:ascii="Verdana" w:hAnsi="Verdana"/>
                <w:b/>
                <w:noProof/>
              </w:rPr>
              <w:t>1.</w:t>
            </w:r>
          </w:p>
        </w:tc>
        <w:tc>
          <w:tcPr>
            <w:tcW w:w="4473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52A8F70" w14:textId="57B1003A" w:rsidR="0096466F" w:rsidRPr="00C97F99" w:rsidRDefault="0096466F" w:rsidP="00EB159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Verdana" w:hAnsi="Verdana"/>
                <w:noProof/>
              </w:rPr>
              <w:t>Navigate to</w:t>
            </w:r>
            <w:r w:rsidR="000648CB">
              <w:rPr>
                <w:rFonts w:ascii="Verdana" w:hAnsi="Verdana"/>
                <w:noProof/>
              </w:rPr>
              <w:t xml:space="preserve"> the </w:t>
            </w:r>
            <w:hyperlink r:id="rId23" w:history="1">
              <w:r w:rsidR="000648CB" w:rsidRPr="000648CB">
                <w:rPr>
                  <w:rStyle w:val="Hyperlink"/>
                  <w:noProof/>
                  <w:sz w:val="22"/>
                </w:rPr>
                <w:t>CWS/CMS web page</w:t>
              </w:r>
            </w:hyperlink>
            <w:r w:rsidR="000648CB">
              <w:rPr>
                <w:rFonts w:ascii="Verdana" w:hAnsi="Verdana"/>
                <w:noProof/>
              </w:rPr>
              <w:t>,</w:t>
            </w:r>
            <w:r>
              <w:rPr>
                <w:rFonts w:ascii="Verdana" w:hAnsi="Verdana"/>
                <w:noProof/>
              </w:rPr>
              <w:t xml:space="preserve"> </w:t>
            </w:r>
            <w:r w:rsidRPr="000648CB">
              <w:rPr>
                <w:rFonts w:ascii="Verdana" w:hAnsi="Verdana"/>
                <w:bCs/>
                <w:noProof/>
              </w:rPr>
              <w:t>https://cwscms.osi.ca.gov</w:t>
            </w:r>
          </w:p>
        </w:tc>
        <w:tc>
          <w:tcPr>
            <w:tcW w:w="3912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CCD6F64" w14:textId="77777777" w:rsidR="0096466F" w:rsidRPr="00B77401" w:rsidRDefault="0096466F" w:rsidP="00EB159C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Welcome to CWS/CMS </w:t>
            </w:r>
            <w:r w:rsidRPr="00A6595C">
              <w:rPr>
                <w:rFonts w:ascii="Verdana" w:hAnsi="Verdana"/>
                <w:noProof/>
              </w:rPr>
              <w:t>page</w:t>
            </w:r>
            <w:r>
              <w:rPr>
                <w:rFonts w:ascii="Verdana" w:hAnsi="Verdana"/>
                <w:noProof/>
              </w:rPr>
              <w:t xml:space="preserve"> d</w:t>
            </w:r>
            <w:r w:rsidRPr="00DD1B13">
              <w:rPr>
                <w:rFonts w:ascii="Verdana" w:hAnsi="Verdana"/>
                <w:noProof/>
              </w:rPr>
              <w:t>isplays</w:t>
            </w:r>
            <w:r>
              <w:rPr>
                <w:rFonts w:ascii="Verdana" w:hAnsi="Verdana"/>
                <w:noProof/>
              </w:rPr>
              <w:t>.</w:t>
            </w:r>
          </w:p>
        </w:tc>
      </w:tr>
      <w:tr w:rsidR="0096466F" w:rsidRPr="00B77401" w14:paraId="76ED7F9B" w14:textId="77777777" w:rsidTr="003C56AC">
        <w:trPr>
          <w:trHeight w:val="720"/>
        </w:trPr>
        <w:tc>
          <w:tcPr>
            <w:tcW w:w="975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B5C1486" w14:textId="77777777" w:rsidR="0096466F" w:rsidRPr="00AC10B9" w:rsidRDefault="0096466F" w:rsidP="00EB159C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2.</w:t>
            </w:r>
          </w:p>
        </w:tc>
        <w:tc>
          <w:tcPr>
            <w:tcW w:w="4473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068C2808" w14:textId="77777777" w:rsidR="0096466F" w:rsidRDefault="0096466F" w:rsidP="00EB159C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Click on the </w:t>
            </w:r>
            <w:r w:rsidRPr="00A6595C">
              <w:rPr>
                <w:rFonts w:ascii="Verdana" w:hAnsi="Verdana"/>
                <w:b/>
                <w:noProof/>
              </w:rPr>
              <w:t>Login</w:t>
            </w:r>
            <w:r>
              <w:rPr>
                <w:rFonts w:ascii="Verdana" w:hAnsi="Verdana"/>
                <w:noProof/>
              </w:rPr>
              <w:t xml:space="preserve"> button</w:t>
            </w:r>
          </w:p>
        </w:tc>
        <w:tc>
          <w:tcPr>
            <w:tcW w:w="3912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49E87C18" w14:textId="77777777" w:rsidR="0096466F" w:rsidRPr="00213210" w:rsidRDefault="0096466F" w:rsidP="00EB159C">
            <w:pPr>
              <w:rPr>
                <w:rFonts w:ascii="Verdana" w:hAnsi="Verdana"/>
                <w:b/>
                <w:noProof/>
              </w:rPr>
            </w:pPr>
            <w:r w:rsidRPr="00F842C5">
              <w:rPr>
                <w:rFonts w:ascii="Verdana" w:hAnsi="Verdana"/>
                <w:b/>
                <w:noProof/>
              </w:rPr>
              <w:t>CWS User Login page</w:t>
            </w:r>
            <w:r>
              <w:rPr>
                <w:rFonts w:ascii="Verdana" w:hAnsi="Verdana"/>
                <w:noProof/>
              </w:rPr>
              <w:t xml:space="preserve"> displays.</w:t>
            </w:r>
          </w:p>
        </w:tc>
      </w:tr>
      <w:tr w:rsidR="0096466F" w:rsidRPr="00B77401" w14:paraId="244FF19D" w14:textId="77777777" w:rsidTr="003C56AC">
        <w:trPr>
          <w:trHeight w:val="720"/>
        </w:trPr>
        <w:tc>
          <w:tcPr>
            <w:tcW w:w="975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104543D0" w14:textId="77777777" w:rsidR="0096466F" w:rsidRDefault="0096466F" w:rsidP="00EB159C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lastRenderedPageBreak/>
              <w:t>3.</w:t>
            </w:r>
          </w:p>
        </w:tc>
        <w:tc>
          <w:tcPr>
            <w:tcW w:w="4473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4C47489F" w14:textId="77777777" w:rsidR="0096466F" w:rsidRDefault="0096466F" w:rsidP="00EB159C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Click </w:t>
            </w:r>
            <w:r w:rsidRPr="00531FD6">
              <w:rPr>
                <w:rFonts w:ascii="Verdana" w:hAnsi="Verdana"/>
                <w:noProof/>
              </w:rPr>
              <w:t>the</w:t>
            </w:r>
            <w:r>
              <w:rPr>
                <w:rFonts w:ascii="Verdana" w:hAnsi="Verdana"/>
                <w:b/>
                <w:noProof/>
              </w:rPr>
              <w:t xml:space="preserve"> Register </w:t>
            </w:r>
            <w:r w:rsidRPr="00A6595C">
              <w:rPr>
                <w:rFonts w:ascii="Verdana" w:hAnsi="Verdana"/>
                <w:noProof/>
              </w:rPr>
              <w:t>button</w:t>
            </w:r>
            <w:r>
              <w:rPr>
                <w:rFonts w:ascii="Verdana" w:hAnsi="Verdana"/>
                <w:noProof/>
              </w:rPr>
              <w:t xml:space="preserve"> </w:t>
            </w:r>
          </w:p>
        </w:tc>
        <w:tc>
          <w:tcPr>
            <w:tcW w:w="3912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65B9CF3B" w14:textId="77777777" w:rsidR="0096466F" w:rsidRPr="00F842C5" w:rsidRDefault="0096466F" w:rsidP="00EB159C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Account Registration </w:t>
            </w:r>
            <w:r w:rsidRPr="0049003A">
              <w:rPr>
                <w:rFonts w:ascii="Verdana" w:hAnsi="Verdana"/>
                <w:noProof/>
              </w:rPr>
              <w:t>page</w:t>
            </w:r>
            <w:r>
              <w:rPr>
                <w:rFonts w:ascii="Verdana" w:hAnsi="Verdana"/>
                <w:b/>
                <w:noProof/>
              </w:rPr>
              <w:t xml:space="preserve"> </w:t>
            </w:r>
            <w:r w:rsidRPr="0049003A">
              <w:rPr>
                <w:rFonts w:ascii="Verdana" w:hAnsi="Verdana"/>
                <w:noProof/>
              </w:rPr>
              <w:t>displays</w:t>
            </w:r>
            <w:r>
              <w:rPr>
                <w:rFonts w:ascii="Verdana" w:hAnsi="Verdana"/>
                <w:noProof/>
              </w:rPr>
              <w:t>.</w:t>
            </w:r>
          </w:p>
        </w:tc>
      </w:tr>
      <w:tr w:rsidR="0096466F" w:rsidRPr="00B77401" w14:paraId="41FB9587" w14:textId="77777777" w:rsidTr="003C56AC">
        <w:trPr>
          <w:trHeight w:val="720"/>
        </w:trPr>
        <w:tc>
          <w:tcPr>
            <w:tcW w:w="975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9F4CC15" w14:textId="77777777" w:rsidR="0096466F" w:rsidRDefault="0096466F" w:rsidP="00EB159C">
            <w:pPr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4.</w:t>
            </w:r>
          </w:p>
        </w:tc>
        <w:tc>
          <w:tcPr>
            <w:tcW w:w="4473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F461660" w14:textId="77777777" w:rsidR="0096466F" w:rsidRDefault="0096466F" w:rsidP="00EB159C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 xml:space="preserve">Complete all </w:t>
            </w:r>
            <w:r w:rsidRPr="00A6595C">
              <w:rPr>
                <w:rFonts w:ascii="Verdana" w:hAnsi="Verdana"/>
                <w:noProof/>
              </w:rPr>
              <w:t>seven required fields</w:t>
            </w:r>
            <w:r>
              <w:rPr>
                <w:rFonts w:ascii="Verdana" w:hAnsi="Verdana"/>
                <w:noProof/>
              </w:rPr>
              <w:t xml:space="preserve"> marked by an </w:t>
            </w:r>
            <w:r w:rsidRPr="00021620">
              <w:rPr>
                <w:rFonts w:ascii="Verdana" w:hAnsi="Verdana"/>
                <w:b/>
                <w:noProof/>
              </w:rPr>
              <w:t xml:space="preserve">asterisk </w:t>
            </w:r>
            <w:r>
              <w:rPr>
                <w:rFonts w:ascii="Verdana" w:hAnsi="Verdana"/>
                <w:noProof/>
              </w:rPr>
              <w:t xml:space="preserve">and click </w:t>
            </w:r>
            <w:r w:rsidRPr="00531FD6">
              <w:rPr>
                <w:rFonts w:ascii="Verdana" w:hAnsi="Verdana"/>
                <w:b/>
                <w:noProof/>
              </w:rPr>
              <w:t>Register</w:t>
            </w:r>
          </w:p>
        </w:tc>
        <w:tc>
          <w:tcPr>
            <w:tcW w:w="3912" w:type="dxa"/>
            <w:tcBorders>
              <w:top w:val="single" w:sz="4" w:space="0" w:color="F9A273" w:themeColor="accent6" w:themeTint="99"/>
              <w:left w:val="single" w:sz="4" w:space="0" w:color="F9A273" w:themeColor="accent6" w:themeTint="99"/>
              <w:bottom w:val="single" w:sz="4" w:space="0" w:color="F9A273" w:themeColor="accent6" w:themeTint="99"/>
              <w:right w:val="single" w:sz="4" w:space="0" w:color="F9A273" w:themeColor="accent6" w:themeTint="99"/>
            </w:tcBorders>
            <w:vAlign w:val="center"/>
          </w:tcPr>
          <w:p w14:paraId="2ED52510" w14:textId="77777777" w:rsidR="0096466F" w:rsidRDefault="0096466F" w:rsidP="00EB159C">
            <w:pPr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Registration </w:t>
            </w:r>
            <w:r w:rsidRPr="00531FD6">
              <w:rPr>
                <w:rFonts w:ascii="Verdana" w:hAnsi="Verdana"/>
                <w:noProof/>
              </w:rPr>
              <w:t>email is sent</w:t>
            </w:r>
            <w:r>
              <w:rPr>
                <w:rFonts w:ascii="Verdana" w:hAnsi="Verdana"/>
                <w:noProof/>
              </w:rPr>
              <w:t xml:space="preserve"> to user.</w:t>
            </w:r>
          </w:p>
        </w:tc>
      </w:tr>
    </w:tbl>
    <w:p w14:paraId="6BA43727" w14:textId="77777777" w:rsidR="0096466F" w:rsidRDefault="0096466F" w:rsidP="0096466F">
      <w:pPr>
        <w:rPr>
          <w:noProof/>
        </w:rPr>
      </w:pPr>
    </w:p>
    <w:p w14:paraId="15E4CE94" w14:textId="77777777" w:rsidR="0096466F" w:rsidRDefault="0096466F" w:rsidP="0096466F">
      <w:pPr>
        <w:rPr>
          <w:noProof/>
        </w:rPr>
      </w:pPr>
      <w:r>
        <w:rPr>
          <w:noProof/>
        </w:rPr>
        <w:drawing>
          <wp:inline distT="0" distB="0" distL="0" distR="0" wp14:anchorId="7CC9EC66" wp14:editId="0ED27AF0">
            <wp:extent cx="5943600" cy="2927350"/>
            <wp:effectExtent l="0" t="0" r="0" b="6350"/>
            <wp:docPr id="441005990" name="Picture 441005990" descr="Image of CWS User Logon page that highlights the register button if you are a new user accessing the Implementation Portal pa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BD8A" w14:textId="77777777" w:rsidR="0096466F" w:rsidRDefault="0096466F" w:rsidP="0096466F">
      <w:pPr>
        <w:rPr>
          <w:noProof/>
        </w:rPr>
      </w:pPr>
    </w:p>
    <w:tbl>
      <w:tblPr>
        <w:tblStyle w:val="TableGrid"/>
        <w:tblW w:w="5000" w:type="pct"/>
        <w:tblBorders>
          <w:top w:val="double" w:sz="4" w:space="0" w:color="8CFACA" w:themeColor="accent3" w:themeTint="66"/>
          <w:left w:val="none" w:sz="0" w:space="0" w:color="auto"/>
          <w:bottom w:val="double" w:sz="4" w:space="0" w:color="8CFACA" w:themeColor="accent3" w:themeTint="66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8100"/>
      </w:tblGrid>
      <w:tr w:rsidR="0096466F" w:rsidRPr="00A00D82" w14:paraId="6412652E" w14:textId="77777777" w:rsidTr="452014DC">
        <w:trPr>
          <w:trHeight w:val="1122"/>
        </w:trPr>
        <w:tc>
          <w:tcPr>
            <w:tcW w:w="673" w:type="pct"/>
            <w:tcBorders>
              <w:top w:val="double" w:sz="4" w:space="0" w:color="BB3709"/>
              <w:bottom w:val="double" w:sz="4" w:space="0" w:color="BB3709"/>
            </w:tcBorders>
          </w:tcPr>
          <w:p w14:paraId="73D50C54" w14:textId="77777777" w:rsidR="0096466F" w:rsidRPr="0032221E" w:rsidRDefault="0096466F" w:rsidP="00EB159C">
            <w:pPr>
              <w:spacing w:before="120"/>
              <w:rPr>
                <w:rFonts w:ascii="Verdana" w:hAnsi="Verdana"/>
                <w:sz w:val="20"/>
              </w:rPr>
            </w:pPr>
            <w:r w:rsidRPr="0032221E">
              <w:rPr>
                <w:rFonts w:ascii="Verdana" w:hAnsi="Verdana"/>
                <w:noProof/>
                <w:sz w:val="20"/>
              </w:rPr>
              <w:drawing>
                <wp:inline distT="0" distB="0" distL="0" distR="0" wp14:anchorId="47A3760A" wp14:editId="63A2B3FF">
                  <wp:extent cx="411480" cy="409848"/>
                  <wp:effectExtent l="38100" t="38100" r="102870" b="104775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d icon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984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pct"/>
            <w:tcBorders>
              <w:top w:val="double" w:sz="4" w:space="0" w:color="BB3709"/>
              <w:bottom w:val="double" w:sz="4" w:space="0" w:color="BB3709"/>
            </w:tcBorders>
            <w:vAlign w:val="center"/>
          </w:tcPr>
          <w:p w14:paraId="4F46F15E" w14:textId="77777777" w:rsidR="0096466F" w:rsidRPr="00EE74BA" w:rsidRDefault="0096466F" w:rsidP="00EB159C">
            <w:pPr>
              <w:spacing w:before="100" w:after="100"/>
              <w:rPr>
                <w:rFonts w:ascii="Verdana" w:hAnsi="Verdana"/>
                <w:b/>
              </w:rPr>
            </w:pPr>
            <w:r w:rsidRPr="00EE74BA">
              <w:rPr>
                <w:rFonts w:ascii="Verdana" w:hAnsi="Verdana"/>
                <w:b/>
                <w:u w:val="single"/>
              </w:rPr>
              <w:t xml:space="preserve">Note: </w:t>
            </w:r>
          </w:p>
          <w:p w14:paraId="6FA690EA" w14:textId="32571608" w:rsidR="0096466F" w:rsidRPr="00DB750B" w:rsidRDefault="0096466F" w:rsidP="00EB159C">
            <w:pPr>
              <w:spacing w:before="100" w:after="10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CWS</w:t>
            </w:r>
            <w:r w:rsidR="002F45AD">
              <w:rPr>
                <w:rFonts w:ascii="Verdana" w:hAnsi="Verdana"/>
              </w:rPr>
              <w:t>-CARES</w:t>
            </w:r>
            <w:r>
              <w:rPr>
                <w:rFonts w:ascii="Verdana" w:hAnsi="Verdana"/>
              </w:rPr>
              <w:t xml:space="preserve"> Training website credentials are not the same credentials you use to access the CWS/CMS application. </w:t>
            </w:r>
          </w:p>
        </w:tc>
      </w:tr>
    </w:tbl>
    <w:p w14:paraId="58D69BF7" w14:textId="54FF65D0" w:rsidR="008B2047" w:rsidRDefault="008B2047" w:rsidP="008B2047">
      <w:pPr>
        <w:pStyle w:val="Heading1"/>
      </w:pPr>
      <w:r>
        <w:t xml:space="preserve">Navigating the Implementation Portal </w:t>
      </w:r>
    </w:p>
    <w:p w14:paraId="7EADF58C" w14:textId="21B8FC7B" w:rsidR="00021620" w:rsidRDefault="452014DC" w:rsidP="008B2047">
      <w:pPr>
        <w:spacing w:after="0"/>
      </w:pPr>
      <w:r>
        <w:t xml:space="preserve">The Implementation Portal </w:t>
      </w:r>
      <w:r w:rsidR="0001531B">
        <w:t xml:space="preserve">landing page </w:t>
      </w:r>
      <w:r>
        <w:t xml:space="preserve">contains information about latest updates with quick access links. Document folders and sub-folders are accessed on the right. Use the breadcrumbs navigation to return to the Implementation Portal main page. </w:t>
      </w:r>
    </w:p>
    <w:p w14:paraId="593F8FB3" w14:textId="41B42375" w:rsidR="452014DC" w:rsidRDefault="452014DC" w:rsidP="452014DC">
      <w:pPr>
        <w:spacing w:after="0"/>
      </w:pPr>
    </w:p>
    <w:p w14:paraId="0B04F7A1" w14:textId="794D9AF5" w:rsidR="452014DC" w:rsidRDefault="000072AF" w:rsidP="452014DC">
      <w:pPr>
        <w:spacing w:after="0"/>
      </w:pPr>
      <w:r>
        <w:lastRenderedPageBreak/>
        <w:t> </w:t>
      </w:r>
      <w:bookmarkStart w:id="4" w:name="_GoBack"/>
      <w:r>
        <w:rPr>
          <w:noProof/>
        </w:rPr>
        <w:drawing>
          <wp:inline distT="0" distB="0" distL="0" distR="0" wp14:anchorId="7694B240" wp14:editId="6A8D76DF">
            <wp:extent cx="4838700" cy="4848225"/>
            <wp:effectExtent l="0" t="0" r="0" b="9525"/>
            <wp:docPr id="6" name="Picture 6" descr="Image of the Implementation Portal landing page that shows the latest updates and team resources along with navigation links on the right side of th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murray\AppData\Local\Microsoft\Windows\INetCache\Content.MSO\286F7149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9278D82" w14:textId="313EB26C" w:rsidR="00021620" w:rsidRDefault="00021620" w:rsidP="008B2047">
      <w:pPr>
        <w:spacing w:after="0"/>
      </w:pPr>
    </w:p>
    <w:p w14:paraId="7BDEC301" w14:textId="77777777" w:rsidR="0096466F" w:rsidRDefault="0096466F" w:rsidP="008B2047">
      <w:pPr>
        <w:spacing w:after="0"/>
      </w:pPr>
    </w:p>
    <w:p w14:paraId="6571AEA2" w14:textId="77777777" w:rsidR="00440E44" w:rsidRDefault="00440E44" w:rsidP="00440E44">
      <w:pPr>
        <w:pStyle w:val="Heading1"/>
      </w:pPr>
      <w:r>
        <w:t xml:space="preserve">CARES Implementation Support </w:t>
      </w:r>
    </w:p>
    <w:p w14:paraId="55455AE3" w14:textId="5BADD238" w:rsidR="00440E44" w:rsidRDefault="00440E44" w:rsidP="00EF66DB">
      <w:pPr>
        <w:tabs>
          <w:tab w:val="left" w:pos="9360"/>
        </w:tabs>
        <w:rPr>
          <w:rStyle w:val="Hyperlink"/>
          <w:rFonts w:asciiTheme="majorHAnsi" w:eastAsia="Arial" w:hAnsiTheme="majorHAnsi" w:cs="Arial"/>
          <w:color w:val="auto"/>
          <w:sz w:val="22"/>
          <w:u w:val="none"/>
        </w:rPr>
      </w:pPr>
      <w:r>
        <w:rPr>
          <w:rFonts w:ascii="Verdana" w:hAnsi="Verdana"/>
        </w:rPr>
        <w:t xml:space="preserve">If you need help with any of the information in this </w:t>
      </w:r>
      <w:r w:rsidR="00546F11">
        <w:rPr>
          <w:rFonts w:ascii="Verdana" w:hAnsi="Verdana"/>
        </w:rPr>
        <w:t>document,</w:t>
      </w:r>
      <w:r>
        <w:rPr>
          <w:rFonts w:ascii="Verdana" w:hAnsi="Verdana"/>
        </w:rPr>
        <w:t xml:space="preserve"> please contact your assigned Implementation Lead or </w:t>
      </w:r>
      <w:hyperlink r:id="rId26" w:history="1">
        <w:r w:rsidRPr="00EF66DB">
          <w:rPr>
            <w:rStyle w:val="Hyperlink"/>
            <w:sz w:val="22"/>
          </w:rPr>
          <w:t xml:space="preserve">email </w:t>
        </w:r>
        <w:r w:rsidR="00EF66DB" w:rsidRPr="00EF66DB">
          <w:rPr>
            <w:rStyle w:val="Hyperlink"/>
            <w:sz w:val="22"/>
          </w:rPr>
          <w:t>Implementation</w:t>
        </w:r>
      </w:hyperlink>
      <w:r w:rsidR="00EF66DB">
        <w:rPr>
          <w:rFonts w:asciiTheme="majorHAnsi" w:hAnsiTheme="majorHAnsi"/>
        </w:rPr>
        <w:t xml:space="preserve">, </w:t>
      </w:r>
      <w:r w:rsidRPr="00EF66DB">
        <w:rPr>
          <w:rFonts w:asciiTheme="majorHAnsi" w:eastAsia="Arial" w:hAnsiTheme="majorHAnsi" w:cs="Arial"/>
        </w:rPr>
        <w:t>cwdsimplementation@osi.ca.gov</w:t>
      </w:r>
    </w:p>
    <w:p w14:paraId="39B843B6" w14:textId="77777777" w:rsidR="00440E44" w:rsidRDefault="00440E44" w:rsidP="00440E44">
      <w:pPr>
        <w:rPr>
          <w:rFonts w:ascii="Verdana" w:hAnsi="Verdana"/>
          <w:szCs w:val="18"/>
        </w:rPr>
      </w:pPr>
    </w:p>
    <w:p w14:paraId="43ADDBC2" w14:textId="77777777" w:rsidR="00440E44" w:rsidRDefault="00440E44" w:rsidP="00440E44">
      <w:pPr>
        <w:rPr>
          <w:rFonts w:ascii="Verdana" w:hAnsi="Verdana"/>
          <w:szCs w:val="18"/>
        </w:rPr>
      </w:pPr>
    </w:p>
    <w:p w14:paraId="12ABC535" w14:textId="77777777" w:rsidR="00440E44" w:rsidRDefault="00440E44" w:rsidP="00440E44">
      <w:pPr>
        <w:rPr>
          <w:rFonts w:ascii="Verdana" w:hAnsi="Verdana"/>
          <w:szCs w:val="18"/>
        </w:rPr>
      </w:pPr>
    </w:p>
    <w:p w14:paraId="55EC309D" w14:textId="77777777" w:rsidR="007C1A3C" w:rsidRDefault="007C1A3C" w:rsidP="00C17AFB">
      <w:pPr>
        <w:rPr>
          <w:rFonts w:ascii="Verdana" w:hAnsi="Verdana"/>
          <w:szCs w:val="18"/>
        </w:rPr>
      </w:pPr>
    </w:p>
    <w:p w14:paraId="6C0A9815" w14:textId="6E8845AC" w:rsidR="00C17AFB" w:rsidRPr="00C63BE4" w:rsidRDefault="007861A3" w:rsidP="00C17AF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Cs w:val="18"/>
        </w:rPr>
        <w:t>I</w:t>
      </w:r>
      <w:r w:rsidR="00440E44" w:rsidRPr="00D00634">
        <w:rPr>
          <w:rFonts w:ascii="Verdana" w:hAnsi="Verdana"/>
          <w:szCs w:val="18"/>
        </w:rPr>
        <w:t>s This Job Aid Helpful?</w:t>
      </w:r>
      <w:r w:rsidR="00440E44" w:rsidRPr="00D00634">
        <w:rPr>
          <w:rFonts w:ascii="Verdana" w:hAnsi="Verdana"/>
          <w:sz w:val="18"/>
          <w:szCs w:val="18"/>
        </w:rPr>
        <w:br/>
        <w:t xml:space="preserve">If you have questions or suggestions regarding this job aid please </w:t>
      </w:r>
      <w:hyperlink r:id="rId27" w:history="1">
        <w:r w:rsidR="00440E44" w:rsidRPr="00EF66DB">
          <w:rPr>
            <w:rStyle w:val="Hyperlink"/>
            <w:sz w:val="18"/>
            <w:szCs w:val="18"/>
          </w:rPr>
          <w:t xml:space="preserve">e-mail </w:t>
        </w:r>
        <w:r w:rsidR="00EF66DB" w:rsidRPr="00EF66DB">
          <w:rPr>
            <w:rStyle w:val="Hyperlink"/>
            <w:sz w:val="18"/>
            <w:szCs w:val="18"/>
          </w:rPr>
          <w:t>CWDS Training</w:t>
        </w:r>
      </w:hyperlink>
      <w:r w:rsidR="00EF66DB">
        <w:rPr>
          <w:rFonts w:ascii="Verdana" w:hAnsi="Verdana"/>
          <w:sz w:val="18"/>
          <w:szCs w:val="18"/>
        </w:rPr>
        <w:t>,</w:t>
      </w:r>
      <w:r w:rsidR="00440E44" w:rsidRPr="00D00634">
        <w:rPr>
          <w:rFonts w:ascii="Verdana" w:hAnsi="Verdana"/>
          <w:sz w:val="18"/>
          <w:szCs w:val="18"/>
        </w:rPr>
        <w:t xml:space="preserve"> </w:t>
      </w:r>
      <w:r w:rsidR="00440E44" w:rsidRPr="00EF66DB">
        <w:rPr>
          <w:rFonts w:ascii="Verdana" w:eastAsia="Arial" w:hAnsi="Verdana" w:cs="Arial"/>
          <w:sz w:val="18"/>
          <w:szCs w:val="18"/>
        </w:rPr>
        <w:t>osicwdstraining@osi.ca.gov</w:t>
      </w:r>
      <w:r w:rsidR="00440E44" w:rsidRPr="00D00634">
        <w:rPr>
          <w:rFonts w:ascii="Verdana" w:hAnsi="Verdana"/>
          <w:sz w:val="18"/>
          <w:szCs w:val="18"/>
        </w:rPr>
        <w:t>.</w:t>
      </w:r>
    </w:p>
    <w:sectPr w:rsidR="00C17AFB" w:rsidRPr="00C63BE4" w:rsidSect="00B50DBA">
      <w:headerReference w:type="even" r:id="rId28"/>
      <w:headerReference w:type="default" r:id="rId29"/>
      <w:footerReference w:type="even" r:id="rId30"/>
      <w:footerReference w:type="default" r:id="rId3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12296" w14:textId="77777777" w:rsidR="00713055" w:rsidRDefault="00713055">
      <w:r>
        <w:separator/>
      </w:r>
    </w:p>
    <w:p w14:paraId="3EF88EA3" w14:textId="77777777" w:rsidR="00713055" w:rsidRDefault="00713055"/>
    <w:p w14:paraId="6084DB41" w14:textId="77777777" w:rsidR="00713055" w:rsidRDefault="00713055"/>
    <w:p w14:paraId="63DC36DC" w14:textId="77777777" w:rsidR="00713055" w:rsidRDefault="00713055"/>
  </w:endnote>
  <w:endnote w:type="continuationSeparator" w:id="0">
    <w:p w14:paraId="10DAF803" w14:textId="77777777" w:rsidR="00713055" w:rsidRDefault="00713055">
      <w:r>
        <w:continuationSeparator/>
      </w:r>
    </w:p>
    <w:p w14:paraId="3B693846" w14:textId="77777777" w:rsidR="00713055" w:rsidRDefault="00713055"/>
    <w:p w14:paraId="4EA09D36" w14:textId="77777777" w:rsidR="00713055" w:rsidRDefault="00713055"/>
    <w:p w14:paraId="02BBFAE9" w14:textId="77777777" w:rsidR="00713055" w:rsidRDefault="007130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5B122" w14:textId="77777777" w:rsidR="00233991" w:rsidRDefault="00233991">
    <w:pPr>
      <w:pStyle w:val="Footer"/>
    </w:pPr>
  </w:p>
  <w:p w14:paraId="6E34B23D" w14:textId="77777777" w:rsidR="00233991" w:rsidRDefault="002339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5F923" w14:textId="0745D0D9" w:rsidR="00233991" w:rsidRPr="000D788A" w:rsidRDefault="00D737E0" w:rsidP="00D4364B">
    <w:pPr>
      <w:pStyle w:val="Footer"/>
      <w:pBdr>
        <w:top w:val="single" w:sz="4" w:space="8" w:color="1B78AA" w:themeColor="accent1"/>
      </w:pBdr>
      <w:tabs>
        <w:tab w:val="right" w:pos="4680"/>
        <w:tab w:val="right" w:pos="12690"/>
      </w:tabs>
      <w:spacing w:before="360"/>
      <w:contextualSpacing/>
      <w:rPr>
        <w:noProof/>
        <w:sz w:val="18"/>
        <w:szCs w:val="20"/>
      </w:rPr>
    </w:pPr>
    <w:r>
      <w:rPr>
        <w:noProof/>
        <w:sz w:val="18"/>
        <w:szCs w:val="20"/>
      </w:rPr>
      <w:t>CWS-CARES Implementation Portal 1.0</w:t>
    </w:r>
    <w:r w:rsidR="00233991" w:rsidRPr="000D788A">
      <w:rPr>
        <w:noProof/>
        <w:sz w:val="18"/>
        <w:szCs w:val="20"/>
      </w:rPr>
      <w:tab/>
    </w:r>
    <w:r w:rsidR="00233991" w:rsidRPr="000D788A">
      <w:rPr>
        <w:noProof/>
        <w:sz w:val="18"/>
        <w:szCs w:val="20"/>
      </w:rPr>
      <w:fldChar w:fldCharType="begin"/>
    </w:r>
    <w:r w:rsidR="00233991" w:rsidRPr="000D788A">
      <w:rPr>
        <w:noProof/>
        <w:sz w:val="18"/>
        <w:szCs w:val="20"/>
      </w:rPr>
      <w:instrText xml:space="preserve"> PAGE   \* MERGEFORMAT </w:instrText>
    </w:r>
    <w:r w:rsidR="00233991" w:rsidRPr="000D788A">
      <w:rPr>
        <w:noProof/>
        <w:sz w:val="18"/>
        <w:szCs w:val="20"/>
      </w:rPr>
      <w:fldChar w:fldCharType="separate"/>
    </w:r>
    <w:r w:rsidR="00233991" w:rsidRPr="000D788A">
      <w:rPr>
        <w:noProof/>
        <w:sz w:val="18"/>
        <w:szCs w:val="20"/>
      </w:rPr>
      <w:t>2</w:t>
    </w:r>
    <w:r w:rsidR="00233991" w:rsidRPr="000D788A">
      <w:rPr>
        <w:noProof/>
        <w:sz w:val="18"/>
        <w:szCs w:val="20"/>
      </w:rPr>
      <w:fldChar w:fldCharType="end"/>
    </w:r>
    <w:r w:rsidR="00233991" w:rsidRPr="000D788A">
      <w:rPr>
        <w:noProof/>
        <w:sz w:val="18"/>
        <w:szCs w:val="20"/>
      </w:rPr>
      <w:tab/>
    </w:r>
    <w:r>
      <w:rPr>
        <w:noProof/>
        <w:sz w:val="18"/>
        <w:szCs w:val="20"/>
      </w:rPr>
      <w:t>02</w:t>
    </w:r>
    <w:r w:rsidR="008B4B75">
      <w:rPr>
        <w:noProof/>
        <w:sz w:val="18"/>
        <w:szCs w:val="20"/>
      </w:rPr>
      <w:t>/</w:t>
    </w:r>
    <w:r>
      <w:rPr>
        <w:noProof/>
        <w:sz w:val="18"/>
        <w:szCs w:val="20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93CA5" w14:textId="77777777" w:rsidR="00713055" w:rsidRDefault="00713055">
      <w:r>
        <w:separator/>
      </w:r>
    </w:p>
    <w:p w14:paraId="040881D7" w14:textId="77777777" w:rsidR="00713055" w:rsidRDefault="00713055"/>
    <w:p w14:paraId="5569C296" w14:textId="77777777" w:rsidR="00713055" w:rsidRDefault="00713055"/>
    <w:p w14:paraId="555AD825" w14:textId="77777777" w:rsidR="00713055" w:rsidRDefault="00713055"/>
  </w:footnote>
  <w:footnote w:type="continuationSeparator" w:id="0">
    <w:p w14:paraId="6CE87E49" w14:textId="77777777" w:rsidR="00713055" w:rsidRDefault="00713055">
      <w:r>
        <w:continuationSeparator/>
      </w:r>
    </w:p>
    <w:p w14:paraId="2E41B5D3" w14:textId="77777777" w:rsidR="00713055" w:rsidRDefault="00713055"/>
    <w:p w14:paraId="29E92A82" w14:textId="77777777" w:rsidR="00713055" w:rsidRDefault="00713055"/>
    <w:p w14:paraId="7110824F" w14:textId="77777777" w:rsidR="00713055" w:rsidRDefault="007130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FCA49" w14:textId="77777777" w:rsidR="00233991" w:rsidRDefault="00233991">
    <w:pPr>
      <w:pStyle w:val="Header"/>
    </w:pPr>
  </w:p>
  <w:p w14:paraId="0190673B" w14:textId="77777777" w:rsidR="00233991" w:rsidRDefault="002339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8353" w14:textId="789689A4" w:rsidR="00233991" w:rsidRDefault="0072597B" w:rsidP="004322C8">
    <w:pPr>
      <w:pStyle w:val="Header"/>
      <w:pBdr>
        <w:bottom w:val="single" w:sz="4" w:space="3" w:color="1B78AA" w:themeColor="accent1"/>
      </w:pBdr>
      <w:spacing w:after="360"/>
      <w:contextualSpacing/>
      <w:rPr>
        <w:color w:val="606060" w:themeColor="text1" w:themeTint="BF"/>
      </w:rPr>
    </w:pPr>
    <w:r>
      <w:rPr>
        <w:rFonts w:ascii="Verdana" w:hAnsi="Verdana" w:cs="Arial"/>
        <w:noProof/>
        <w:sz w:val="18"/>
        <w:szCs w:val="20"/>
      </w:rPr>
      <w:drawing>
        <wp:anchor distT="0" distB="0" distL="114300" distR="210185" simplePos="0" relativeHeight="251674112" behindDoc="0" locked="0" layoutInCell="1" allowOverlap="1" wp14:anchorId="30F41D8D" wp14:editId="6DEFA078">
          <wp:simplePos x="0" y="0"/>
          <wp:positionH relativeFrom="column">
            <wp:posOffset>-472440</wp:posOffset>
          </wp:positionH>
          <wp:positionV relativeFrom="paragraph">
            <wp:posOffset>-259080</wp:posOffset>
          </wp:positionV>
          <wp:extent cx="1362456" cy="640080"/>
          <wp:effectExtent l="0" t="0" r="9525" b="7620"/>
          <wp:wrapSquare wrapText="bothSides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456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5A8B">
      <w:rPr>
        <w:rFonts w:ascii="Verdana" w:hAnsi="Verdana" w:cs="Arial"/>
        <w:sz w:val="18"/>
        <w:szCs w:val="18"/>
      </w:rPr>
      <w:t>CARES</w:t>
    </w:r>
    <w:r w:rsidR="00F36995">
      <w:rPr>
        <w:rFonts w:ascii="Verdana" w:hAnsi="Verdana" w:cs="Arial"/>
        <w:sz w:val="18"/>
        <w:szCs w:val="18"/>
      </w:rPr>
      <w:t xml:space="preserve"> IMPLEMENTATION PORTAL</w:t>
    </w:r>
    <w:r w:rsidR="005479C1">
      <w:rPr>
        <w:rFonts w:ascii="Verdana" w:hAnsi="Verdana" w:cs="Arial"/>
        <w:sz w:val="18"/>
        <w:szCs w:val="18"/>
      </w:rPr>
      <w:t xml:space="preserve"> Job Aid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DA8B1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67B7F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5356131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6546681"/>
    <w:multiLevelType w:val="hybridMultilevel"/>
    <w:tmpl w:val="A87E86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3C2656"/>
    <w:multiLevelType w:val="hybridMultilevel"/>
    <w:tmpl w:val="B8ECB2E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0CEA1560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D4D75D1"/>
    <w:multiLevelType w:val="hybridMultilevel"/>
    <w:tmpl w:val="46E2DBF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E442D7"/>
    <w:multiLevelType w:val="hybridMultilevel"/>
    <w:tmpl w:val="DA30F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0616E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128F273D"/>
    <w:multiLevelType w:val="hybridMultilevel"/>
    <w:tmpl w:val="2454EE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2CA723E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13C06FE5"/>
    <w:multiLevelType w:val="hybridMultilevel"/>
    <w:tmpl w:val="19B22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BC7CFF"/>
    <w:multiLevelType w:val="hybridMultilevel"/>
    <w:tmpl w:val="1E5E511A"/>
    <w:lvl w:ilvl="0" w:tplc="21E473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873FFF"/>
    <w:multiLevelType w:val="hybridMultilevel"/>
    <w:tmpl w:val="B4906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11519"/>
    <w:multiLevelType w:val="hybridMultilevel"/>
    <w:tmpl w:val="95A8CE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E747E3"/>
    <w:multiLevelType w:val="hybridMultilevel"/>
    <w:tmpl w:val="4CCEF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D6D20"/>
    <w:multiLevelType w:val="hybridMultilevel"/>
    <w:tmpl w:val="B4DE4594"/>
    <w:lvl w:ilvl="0" w:tplc="A8B0EC6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E618EE"/>
    <w:multiLevelType w:val="hybridMultilevel"/>
    <w:tmpl w:val="4B824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3653AB"/>
    <w:multiLevelType w:val="hybridMultilevel"/>
    <w:tmpl w:val="CE2872B2"/>
    <w:lvl w:ilvl="0" w:tplc="85FA63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F7321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0" w15:restartNumberingAfterBreak="0">
    <w:nsid w:val="321A537C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332148EA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 w15:restartNumberingAfterBreak="0">
    <w:nsid w:val="35D4535E"/>
    <w:multiLevelType w:val="hybridMultilevel"/>
    <w:tmpl w:val="E81AD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92239"/>
    <w:multiLevelType w:val="hybridMultilevel"/>
    <w:tmpl w:val="5A528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73270"/>
    <w:multiLevelType w:val="hybridMultilevel"/>
    <w:tmpl w:val="78CA3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162E37"/>
    <w:multiLevelType w:val="hybridMultilevel"/>
    <w:tmpl w:val="4C6A1700"/>
    <w:lvl w:ilvl="0" w:tplc="3266F624">
      <w:numFmt w:val="bullet"/>
      <w:lvlText w:val=""/>
      <w:lvlJc w:val="left"/>
      <w:pPr>
        <w:ind w:left="432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6" w15:restartNumberingAfterBreak="0">
    <w:nsid w:val="3D940962"/>
    <w:multiLevelType w:val="hybridMultilevel"/>
    <w:tmpl w:val="5EB81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3A764E"/>
    <w:multiLevelType w:val="hybridMultilevel"/>
    <w:tmpl w:val="CE2872B2"/>
    <w:lvl w:ilvl="0" w:tplc="85FA63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D82BC4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9" w15:restartNumberingAfterBreak="0">
    <w:nsid w:val="40456B5A"/>
    <w:multiLevelType w:val="hybridMultilevel"/>
    <w:tmpl w:val="6992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B1040F"/>
    <w:multiLevelType w:val="hybridMultilevel"/>
    <w:tmpl w:val="52AA9980"/>
    <w:lvl w:ilvl="0" w:tplc="21E473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DE0232"/>
    <w:multiLevelType w:val="hybridMultilevel"/>
    <w:tmpl w:val="66AC6C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6B283C"/>
    <w:multiLevelType w:val="hybridMultilevel"/>
    <w:tmpl w:val="E932BF0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3" w15:restartNumberingAfterBreak="0">
    <w:nsid w:val="4F152297"/>
    <w:multiLevelType w:val="hybridMultilevel"/>
    <w:tmpl w:val="8EE67EB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4FF82651"/>
    <w:multiLevelType w:val="hybridMultilevel"/>
    <w:tmpl w:val="32846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C2C2C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2431303"/>
    <w:multiLevelType w:val="hybridMultilevel"/>
    <w:tmpl w:val="BEB0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C2C2C" w:themeColor="text1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9F6F24"/>
    <w:multiLevelType w:val="hybridMultilevel"/>
    <w:tmpl w:val="60D074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2C2C2C" w:themeColor="text1"/>
        <w:sz w:val="24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B5E6FC0"/>
    <w:multiLevelType w:val="hybridMultilevel"/>
    <w:tmpl w:val="7C5C4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DA3751"/>
    <w:multiLevelType w:val="hybridMultilevel"/>
    <w:tmpl w:val="09F414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2C2C2C" w:themeColor="text1"/>
        <w:sz w:val="24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F4F156A"/>
    <w:multiLevelType w:val="hybridMultilevel"/>
    <w:tmpl w:val="6AE4211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0" w15:restartNumberingAfterBreak="0">
    <w:nsid w:val="6CE3069F"/>
    <w:multiLevelType w:val="hybridMultilevel"/>
    <w:tmpl w:val="782EFA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1" w15:restartNumberingAfterBreak="0">
    <w:nsid w:val="71E65FE1"/>
    <w:multiLevelType w:val="hybridMultilevel"/>
    <w:tmpl w:val="234A16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C2C2C" w:themeColor="text1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793EE2"/>
    <w:multiLevelType w:val="hybridMultilevel"/>
    <w:tmpl w:val="6A5CCC3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 w15:restartNumberingAfterBreak="0">
    <w:nsid w:val="7B234E9F"/>
    <w:multiLevelType w:val="hybridMultilevel"/>
    <w:tmpl w:val="F52C5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52E36"/>
    <w:multiLevelType w:val="hybridMultilevel"/>
    <w:tmpl w:val="56F6B796"/>
    <w:lvl w:ilvl="0" w:tplc="9F96D85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D509D9"/>
    <w:multiLevelType w:val="hybridMultilevel"/>
    <w:tmpl w:val="E75694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5"/>
  </w:num>
  <w:num w:numId="4">
    <w:abstractNumId w:val="42"/>
  </w:num>
  <w:num w:numId="5">
    <w:abstractNumId w:val="21"/>
  </w:num>
  <w:num w:numId="6">
    <w:abstractNumId w:val="8"/>
  </w:num>
  <w:num w:numId="7">
    <w:abstractNumId w:val="32"/>
  </w:num>
  <w:num w:numId="8">
    <w:abstractNumId w:val="1"/>
  </w:num>
  <w:num w:numId="9">
    <w:abstractNumId w:val="4"/>
  </w:num>
  <w:num w:numId="10">
    <w:abstractNumId w:val="39"/>
  </w:num>
  <w:num w:numId="11">
    <w:abstractNumId w:val="20"/>
  </w:num>
  <w:num w:numId="12">
    <w:abstractNumId w:val="5"/>
  </w:num>
  <w:num w:numId="13">
    <w:abstractNumId w:val="40"/>
  </w:num>
  <w:num w:numId="14">
    <w:abstractNumId w:val="29"/>
  </w:num>
  <w:num w:numId="15">
    <w:abstractNumId w:val="13"/>
  </w:num>
  <w:num w:numId="16">
    <w:abstractNumId w:val="10"/>
  </w:num>
  <w:num w:numId="17">
    <w:abstractNumId w:val="28"/>
  </w:num>
  <w:num w:numId="18">
    <w:abstractNumId w:val="2"/>
  </w:num>
  <w:num w:numId="19">
    <w:abstractNumId w:val="19"/>
  </w:num>
  <w:num w:numId="20">
    <w:abstractNumId w:val="12"/>
  </w:num>
  <w:num w:numId="21">
    <w:abstractNumId w:val="30"/>
  </w:num>
  <w:num w:numId="22">
    <w:abstractNumId w:val="7"/>
  </w:num>
  <w:num w:numId="23">
    <w:abstractNumId w:val="43"/>
  </w:num>
  <w:num w:numId="24">
    <w:abstractNumId w:val="22"/>
  </w:num>
  <w:num w:numId="25">
    <w:abstractNumId w:val="24"/>
  </w:num>
  <w:num w:numId="26">
    <w:abstractNumId w:val="14"/>
  </w:num>
  <w:num w:numId="27">
    <w:abstractNumId w:val="35"/>
  </w:num>
  <w:num w:numId="28">
    <w:abstractNumId w:val="3"/>
  </w:num>
  <w:num w:numId="29">
    <w:abstractNumId w:val="38"/>
  </w:num>
  <w:num w:numId="30">
    <w:abstractNumId w:val="41"/>
  </w:num>
  <w:num w:numId="31">
    <w:abstractNumId w:val="15"/>
  </w:num>
  <w:num w:numId="32">
    <w:abstractNumId w:val="36"/>
  </w:num>
  <w:num w:numId="33">
    <w:abstractNumId w:val="31"/>
  </w:num>
  <w:num w:numId="34">
    <w:abstractNumId w:val="6"/>
  </w:num>
  <w:num w:numId="35">
    <w:abstractNumId w:val="11"/>
  </w:num>
  <w:num w:numId="36">
    <w:abstractNumId w:val="23"/>
  </w:num>
  <w:num w:numId="37">
    <w:abstractNumId w:val="33"/>
  </w:num>
  <w:num w:numId="38">
    <w:abstractNumId w:val="26"/>
  </w:num>
  <w:num w:numId="39">
    <w:abstractNumId w:val="34"/>
  </w:num>
  <w:num w:numId="40">
    <w:abstractNumId w:val="37"/>
  </w:num>
  <w:num w:numId="41">
    <w:abstractNumId w:val="27"/>
  </w:num>
  <w:num w:numId="42">
    <w:abstractNumId w:val="44"/>
  </w:num>
  <w:num w:numId="43">
    <w:abstractNumId w:val="18"/>
  </w:num>
  <w:num w:numId="44">
    <w:abstractNumId w:val="9"/>
  </w:num>
  <w:num w:numId="45">
    <w:abstractNumId w:val="17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D7"/>
    <w:rsid w:val="000006FA"/>
    <w:rsid w:val="000022D4"/>
    <w:rsid w:val="00003D55"/>
    <w:rsid w:val="00006F5E"/>
    <w:rsid w:val="00007207"/>
    <w:rsid w:val="000072AF"/>
    <w:rsid w:val="00011B15"/>
    <w:rsid w:val="0001531B"/>
    <w:rsid w:val="000175F0"/>
    <w:rsid w:val="00021620"/>
    <w:rsid w:val="00022B61"/>
    <w:rsid w:val="00024DA6"/>
    <w:rsid w:val="00040B33"/>
    <w:rsid w:val="000421B2"/>
    <w:rsid w:val="000422E7"/>
    <w:rsid w:val="0004716E"/>
    <w:rsid w:val="00060A4B"/>
    <w:rsid w:val="000648CB"/>
    <w:rsid w:val="00064B0E"/>
    <w:rsid w:val="00065976"/>
    <w:rsid w:val="00070824"/>
    <w:rsid w:val="000750F0"/>
    <w:rsid w:val="0008140F"/>
    <w:rsid w:val="00082ACF"/>
    <w:rsid w:val="00084AA0"/>
    <w:rsid w:val="00090081"/>
    <w:rsid w:val="0009095D"/>
    <w:rsid w:val="00090CC1"/>
    <w:rsid w:val="00095DFB"/>
    <w:rsid w:val="000A02EB"/>
    <w:rsid w:val="000A1445"/>
    <w:rsid w:val="000A2008"/>
    <w:rsid w:val="000A418D"/>
    <w:rsid w:val="000A7411"/>
    <w:rsid w:val="000B50E7"/>
    <w:rsid w:val="000C0AE4"/>
    <w:rsid w:val="000C209B"/>
    <w:rsid w:val="000C5E12"/>
    <w:rsid w:val="000D547A"/>
    <w:rsid w:val="000D6450"/>
    <w:rsid w:val="000D788A"/>
    <w:rsid w:val="000D7D37"/>
    <w:rsid w:val="000E27C0"/>
    <w:rsid w:val="000E27D8"/>
    <w:rsid w:val="000E6A88"/>
    <w:rsid w:val="000E6A91"/>
    <w:rsid w:val="000E798E"/>
    <w:rsid w:val="000F153A"/>
    <w:rsid w:val="000F1625"/>
    <w:rsid w:val="000F3A1B"/>
    <w:rsid w:val="000F44D7"/>
    <w:rsid w:val="000F5A53"/>
    <w:rsid w:val="0010371C"/>
    <w:rsid w:val="00105E87"/>
    <w:rsid w:val="001205D5"/>
    <w:rsid w:val="00121C5B"/>
    <w:rsid w:val="00122C35"/>
    <w:rsid w:val="00123833"/>
    <w:rsid w:val="0012531A"/>
    <w:rsid w:val="00132E07"/>
    <w:rsid w:val="001333AC"/>
    <w:rsid w:val="00134A6A"/>
    <w:rsid w:val="00141ABE"/>
    <w:rsid w:val="00141D7B"/>
    <w:rsid w:val="0014428D"/>
    <w:rsid w:val="00145196"/>
    <w:rsid w:val="00160756"/>
    <w:rsid w:val="0016675B"/>
    <w:rsid w:val="00167040"/>
    <w:rsid w:val="0017307D"/>
    <w:rsid w:val="001757C3"/>
    <w:rsid w:val="00177F03"/>
    <w:rsid w:val="00181F4F"/>
    <w:rsid w:val="001841E9"/>
    <w:rsid w:val="001841EA"/>
    <w:rsid w:val="00184706"/>
    <w:rsid w:val="0018533F"/>
    <w:rsid w:val="00190C46"/>
    <w:rsid w:val="001939B5"/>
    <w:rsid w:val="001A048B"/>
    <w:rsid w:val="001A4B18"/>
    <w:rsid w:val="001B24E6"/>
    <w:rsid w:val="001B6C37"/>
    <w:rsid w:val="001C249A"/>
    <w:rsid w:val="001C3874"/>
    <w:rsid w:val="001C3E9C"/>
    <w:rsid w:val="001C735D"/>
    <w:rsid w:val="001D4AC3"/>
    <w:rsid w:val="001D5166"/>
    <w:rsid w:val="001E0940"/>
    <w:rsid w:val="001E6A13"/>
    <w:rsid w:val="001E6F8D"/>
    <w:rsid w:val="001E71B8"/>
    <w:rsid w:val="001F399F"/>
    <w:rsid w:val="001F550D"/>
    <w:rsid w:val="00207A61"/>
    <w:rsid w:val="00211B7B"/>
    <w:rsid w:val="0021282B"/>
    <w:rsid w:val="00213210"/>
    <w:rsid w:val="00220FE8"/>
    <w:rsid w:val="00223D27"/>
    <w:rsid w:val="00223E04"/>
    <w:rsid w:val="00223F35"/>
    <w:rsid w:val="00224008"/>
    <w:rsid w:val="00225C63"/>
    <w:rsid w:val="00227CB6"/>
    <w:rsid w:val="00233991"/>
    <w:rsid w:val="00240187"/>
    <w:rsid w:val="002441CF"/>
    <w:rsid w:val="002450F6"/>
    <w:rsid w:val="002452E9"/>
    <w:rsid w:val="00250799"/>
    <w:rsid w:val="002537C2"/>
    <w:rsid w:val="00257A17"/>
    <w:rsid w:val="00265C92"/>
    <w:rsid w:val="002744BD"/>
    <w:rsid w:val="002830C2"/>
    <w:rsid w:val="00286C05"/>
    <w:rsid w:val="00293952"/>
    <w:rsid w:val="00295713"/>
    <w:rsid w:val="00295DE8"/>
    <w:rsid w:val="00296BF2"/>
    <w:rsid w:val="002A127B"/>
    <w:rsid w:val="002A1BF8"/>
    <w:rsid w:val="002A26AA"/>
    <w:rsid w:val="002A3DD3"/>
    <w:rsid w:val="002B6816"/>
    <w:rsid w:val="002C0F1E"/>
    <w:rsid w:val="002C117F"/>
    <w:rsid w:val="002D1A2D"/>
    <w:rsid w:val="002D29B9"/>
    <w:rsid w:val="002E05E1"/>
    <w:rsid w:val="002E1415"/>
    <w:rsid w:val="002E15A0"/>
    <w:rsid w:val="002E1823"/>
    <w:rsid w:val="002E606A"/>
    <w:rsid w:val="002E7E0F"/>
    <w:rsid w:val="002F2D6E"/>
    <w:rsid w:val="002F2E85"/>
    <w:rsid w:val="002F3577"/>
    <w:rsid w:val="002F45AD"/>
    <w:rsid w:val="00301E67"/>
    <w:rsid w:val="0030262D"/>
    <w:rsid w:val="00303BDC"/>
    <w:rsid w:val="003051BC"/>
    <w:rsid w:val="00314B2C"/>
    <w:rsid w:val="003215E1"/>
    <w:rsid w:val="0032221E"/>
    <w:rsid w:val="00323A16"/>
    <w:rsid w:val="003359E6"/>
    <w:rsid w:val="00345562"/>
    <w:rsid w:val="00353C78"/>
    <w:rsid w:val="00356C08"/>
    <w:rsid w:val="00364682"/>
    <w:rsid w:val="00364A1F"/>
    <w:rsid w:val="0037161E"/>
    <w:rsid w:val="00374868"/>
    <w:rsid w:val="00387371"/>
    <w:rsid w:val="0039074B"/>
    <w:rsid w:val="0039156F"/>
    <w:rsid w:val="0039626B"/>
    <w:rsid w:val="003A00AC"/>
    <w:rsid w:val="003A0E3B"/>
    <w:rsid w:val="003A56E0"/>
    <w:rsid w:val="003C2C1C"/>
    <w:rsid w:val="003C37BF"/>
    <w:rsid w:val="003C56AC"/>
    <w:rsid w:val="003C7C80"/>
    <w:rsid w:val="003D52E1"/>
    <w:rsid w:val="003E2CF7"/>
    <w:rsid w:val="003E5290"/>
    <w:rsid w:val="003F191D"/>
    <w:rsid w:val="003F4F6C"/>
    <w:rsid w:val="003F5090"/>
    <w:rsid w:val="003F61BB"/>
    <w:rsid w:val="003F748A"/>
    <w:rsid w:val="003F7B87"/>
    <w:rsid w:val="00400404"/>
    <w:rsid w:val="004059CC"/>
    <w:rsid w:val="004139C1"/>
    <w:rsid w:val="0041682B"/>
    <w:rsid w:val="00421DD7"/>
    <w:rsid w:val="00422E19"/>
    <w:rsid w:val="00425855"/>
    <w:rsid w:val="00426135"/>
    <w:rsid w:val="004322C8"/>
    <w:rsid w:val="00434851"/>
    <w:rsid w:val="00440E44"/>
    <w:rsid w:val="00441D92"/>
    <w:rsid w:val="00442442"/>
    <w:rsid w:val="00442716"/>
    <w:rsid w:val="00442E8C"/>
    <w:rsid w:val="004450F4"/>
    <w:rsid w:val="004501F7"/>
    <w:rsid w:val="00456A92"/>
    <w:rsid w:val="00456D46"/>
    <w:rsid w:val="004636E0"/>
    <w:rsid w:val="0046599D"/>
    <w:rsid w:val="004705F9"/>
    <w:rsid w:val="004713F8"/>
    <w:rsid w:val="00471C5C"/>
    <w:rsid w:val="00471C77"/>
    <w:rsid w:val="00472AA4"/>
    <w:rsid w:val="00473A92"/>
    <w:rsid w:val="004759A7"/>
    <w:rsid w:val="00476B42"/>
    <w:rsid w:val="00476D85"/>
    <w:rsid w:val="00480164"/>
    <w:rsid w:val="004828BB"/>
    <w:rsid w:val="00482B81"/>
    <w:rsid w:val="0048540F"/>
    <w:rsid w:val="00485910"/>
    <w:rsid w:val="0049003A"/>
    <w:rsid w:val="00494412"/>
    <w:rsid w:val="004A21D1"/>
    <w:rsid w:val="004B3AFB"/>
    <w:rsid w:val="004B46FB"/>
    <w:rsid w:val="004B5732"/>
    <w:rsid w:val="004C0397"/>
    <w:rsid w:val="004C2ECA"/>
    <w:rsid w:val="004D1C42"/>
    <w:rsid w:val="004E4CD9"/>
    <w:rsid w:val="004E5654"/>
    <w:rsid w:val="004F1275"/>
    <w:rsid w:val="004F2775"/>
    <w:rsid w:val="004F332A"/>
    <w:rsid w:val="00502ED7"/>
    <w:rsid w:val="0050589B"/>
    <w:rsid w:val="00510187"/>
    <w:rsid w:val="00513545"/>
    <w:rsid w:val="00526F71"/>
    <w:rsid w:val="00527C67"/>
    <w:rsid w:val="00531FD6"/>
    <w:rsid w:val="00536DFD"/>
    <w:rsid w:val="0054359A"/>
    <w:rsid w:val="005435F4"/>
    <w:rsid w:val="00543775"/>
    <w:rsid w:val="005437A3"/>
    <w:rsid w:val="00544D24"/>
    <w:rsid w:val="00546BF2"/>
    <w:rsid w:val="00546F11"/>
    <w:rsid w:val="005479C1"/>
    <w:rsid w:val="00551D66"/>
    <w:rsid w:val="00552254"/>
    <w:rsid w:val="0055509C"/>
    <w:rsid w:val="00555855"/>
    <w:rsid w:val="005568B9"/>
    <w:rsid w:val="00556B87"/>
    <w:rsid w:val="00565A90"/>
    <w:rsid w:val="0056713D"/>
    <w:rsid w:val="00570647"/>
    <w:rsid w:val="0057156A"/>
    <w:rsid w:val="00576C5B"/>
    <w:rsid w:val="00581949"/>
    <w:rsid w:val="00583470"/>
    <w:rsid w:val="005902F0"/>
    <w:rsid w:val="00591764"/>
    <w:rsid w:val="00594816"/>
    <w:rsid w:val="005955F5"/>
    <w:rsid w:val="0059631A"/>
    <w:rsid w:val="005A4573"/>
    <w:rsid w:val="005A7075"/>
    <w:rsid w:val="005A7F69"/>
    <w:rsid w:val="005B5B48"/>
    <w:rsid w:val="005B6398"/>
    <w:rsid w:val="005B6A12"/>
    <w:rsid w:val="005B6B16"/>
    <w:rsid w:val="005C03C8"/>
    <w:rsid w:val="005C1CE4"/>
    <w:rsid w:val="005C60BD"/>
    <w:rsid w:val="005C61C5"/>
    <w:rsid w:val="005C6ECF"/>
    <w:rsid w:val="005D0EE8"/>
    <w:rsid w:val="005D3BAE"/>
    <w:rsid w:val="005E265E"/>
    <w:rsid w:val="005E400A"/>
    <w:rsid w:val="005E7A2D"/>
    <w:rsid w:val="005F0AC3"/>
    <w:rsid w:val="005F2065"/>
    <w:rsid w:val="005F41A5"/>
    <w:rsid w:val="005F6E84"/>
    <w:rsid w:val="00606A34"/>
    <w:rsid w:val="00607001"/>
    <w:rsid w:val="006104BB"/>
    <w:rsid w:val="00620FC7"/>
    <w:rsid w:val="006214D7"/>
    <w:rsid w:val="006240CA"/>
    <w:rsid w:val="006251F6"/>
    <w:rsid w:val="00627E1B"/>
    <w:rsid w:val="006323D4"/>
    <w:rsid w:val="00642F9E"/>
    <w:rsid w:val="00644E81"/>
    <w:rsid w:val="006457D7"/>
    <w:rsid w:val="00646BAA"/>
    <w:rsid w:val="006511E6"/>
    <w:rsid w:val="00652090"/>
    <w:rsid w:val="00663DB9"/>
    <w:rsid w:val="00666C1E"/>
    <w:rsid w:val="00672013"/>
    <w:rsid w:val="00673178"/>
    <w:rsid w:val="00680683"/>
    <w:rsid w:val="00686A70"/>
    <w:rsid w:val="006917B6"/>
    <w:rsid w:val="00693F19"/>
    <w:rsid w:val="00696916"/>
    <w:rsid w:val="006A3A1D"/>
    <w:rsid w:val="006A5BDE"/>
    <w:rsid w:val="006B2177"/>
    <w:rsid w:val="006B22FC"/>
    <w:rsid w:val="006C0092"/>
    <w:rsid w:val="006C3778"/>
    <w:rsid w:val="006C3837"/>
    <w:rsid w:val="006D65B1"/>
    <w:rsid w:val="006E30D3"/>
    <w:rsid w:val="006E3567"/>
    <w:rsid w:val="006E75E5"/>
    <w:rsid w:val="00701B4A"/>
    <w:rsid w:val="00710572"/>
    <w:rsid w:val="0071091D"/>
    <w:rsid w:val="00713055"/>
    <w:rsid w:val="007131A4"/>
    <w:rsid w:val="0071388F"/>
    <w:rsid w:val="007155FC"/>
    <w:rsid w:val="00717A9C"/>
    <w:rsid w:val="00721452"/>
    <w:rsid w:val="0072597B"/>
    <w:rsid w:val="007314F8"/>
    <w:rsid w:val="00744FAB"/>
    <w:rsid w:val="00747D96"/>
    <w:rsid w:val="00753EBF"/>
    <w:rsid w:val="007551F1"/>
    <w:rsid w:val="00755A79"/>
    <w:rsid w:val="0075637C"/>
    <w:rsid w:val="0076241B"/>
    <w:rsid w:val="007648E9"/>
    <w:rsid w:val="00766BB9"/>
    <w:rsid w:val="00772B9A"/>
    <w:rsid w:val="007740D5"/>
    <w:rsid w:val="00775394"/>
    <w:rsid w:val="00777256"/>
    <w:rsid w:val="007861A3"/>
    <w:rsid w:val="0078735C"/>
    <w:rsid w:val="00797EF6"/>
    <w:rsid w:val="00797F1D"/>
    <w:rsid w:val="007A076B"/>
    <w:rsid w:val="007A154C"/>
    <w:rsid w:val="007A42C6"/>
    <w:rsid w:val="007A73A1"/>
    <w:rsid w:val="007A778F"/>
    <w:rsid w:val="007A7AAB"/>
    <w:rsid w:val="007B114B"/>
    <w:rsid w:val="007B29A2"/>
    <w:rsid w:val="007B7057"/>
    <w:rsid w:val="007B79F0"/>
    <w:rsid w:val="007B7A1F"/>
    <w:rsid w:val="007C1A3C"/>
    <w:rsid w:val="007C1E33"/>
    <w:rsid w:val="007D0157"/>
    <w:rsid w:val="007D0367"/>
    <w:rsid w:val="007D4E0E"/>
    <w:rsid w:val="007D5722"/>
    <w:rsid w:val="007D6E0C"/>
    <w:rsid w:val="007D78DC"/>
    <w:rsid w:val="007E4673"/>
    <w:rsid w:val="007F10EE"/>
    <w:rsid w:val="008025E1"/>
    <w:rsid w:val="00802ABF"/>
    <w:rsid w:val="00802BA3"/>
    <w:rsid w:val="00810089"/>
    <w:rsid w:val="00810826"/>
    <w:rsid w:val="00813D21"/>
    <w:rsid w:val="0082379D"/>
    <w:rsid w:val="008303F8"/>
    <w:rsid w:val="008318E4"/>
    <w:rsid w:val="00831F93"/>
    <w:rsid w:val="00832A30"/>
    <w:rsid w:val="00832B57"/>
    <w:rsid w:val="00832C22"/>
    <w:rsid w:val="00842A43"/>
    <w:rsid w:val="00843AAD"/>
    <w:rsid w:val="008448FF"/>
    <w:rsid w:val="00845C1C"/>
    <w:rsid w:val="00846D16"/>
    <w:rsid w:val="00853BEB"/>
    <w:rsid w:val="00854BCF"/>
    <w:rsid w:val="00865852"/>
    <w:rsid w:val="00867CE0"/>
    <w:rsid w:val="008738DE"/>
    <w:rsid w:val="00873BE4"/>
    <w:rsid w:val="00874B6A"/>
    <w:rsid w:val="0087504F"/>
    <w:rsid w:val="00880A34"/>
    <w:rsid w:val="00881B41"/>
    <w:rsid w:val="008835C0"/>
    <w:rsid w:val="00883946"/>
    <w:rsid w:val="00883BD2"/>
    <w:rsid w:val="00883E84"/>
    <w:rsid w:val="00887684"/>
    <w:rsid w:val="008876A9"/>
    <w:rsid w:val="00887F78"/>
    <w:rsid w:val="0089683F"/>
    <w:rsid w:val="00896DD2"/>
    <w:rsid w:val="008B2047"/>
    <w:rsid w:val="008B47BA"/>
    <w:rsid w:val="008B4B75"/>
    <w:rsid w:val="008C1288"/>
    <w:rsid w:val="008E4062"/>
    <w:rsid w:val="008E4AEA"/>
    <w:rsid w:val="008F5C2A"/>
    <w:rsid w:val="008F645C"/>
    <w:rsid w:val="0090066D"/>
    <w:rsid w:val="00905807"/>
    <w:rsid w:val="00905C64"/>
    <w:rsid w:val="009177CB"/>
    <w:rsid w:val="0092358C"/>
    <w:rsid w:val="00927B72"/>
    <w:rsid w:val="0093044A"/>
    <w:rsid w:val="00932EC8"/>
    <w:rsid w:val="009336E1"/>
    <w:rsid w:val="00934D81"/>
    <w:rsid w:val="00935260"/>
    <w:rsid w:val="0094197F"/>
    <w:rsid w:val="00943BE6"/>
    <w:rsid w:val="0096466F"/>
    <w:rsid w:val="00970A04"/>
    <w:rsid w:val="009718E2"/>
    <w:rsid w:val="00973B4D"/>
    <w:rsid w:val="00974F95"/>
    <w:rsid w:val="00986312"/>
    <w:rsid w:val="00990689"/>
    <w:rsid w:val="009914AA"/>
    <w:rsid w:val="00992458"/>
    <w:rsid w:val="00994DB3"/>
    <w:rsid w:val="00995D84"/>
    <w:rsid w:val="009962D5"/>
    <w:rsid w:val="0099701A"/>
    <w:rsid w:val="0099769A"/>
    <w:rsid w:val="009977B5"/>
    <w:rsid w:val="009A0924"/>
    <w:rsid w:val="009A2709"/>
    <w:rsid w:val="009A6910"/>
    <w:rsid w:val="009B1B5B"/>
    <w:rsid w:val="009B3324"/>
    <w:rsid w:val="009C12D1"/>
    <w:rsid w:val="009C271F"/>
    <w:rsid w:val="009C4A6D"/>
    <w:rsid w:val="009E1C17"/>
    <w:rsid w:val="009E1E21"/>
    <w:rsid w:val="009E5928"/>
    <w:rsid w:val="009E6589"/>
    <w:rsid w:val="009E65ED"/>
    <w:rsid w:val="009E6DB3"/>
    <w:rsid w:val="009E73D8"/>
    <w:rsid w:val="009E74AF"/>
    <w:rsid w:val="009F1D05"/>
    <w:rsid w:val="009F2D3C"/>
    <w:rsid w:val="009F350F"/>
    <w:rsid w:val="009F587D"/>
    <w:rsid w:val="009F5A77"/>
    <w:rsid w:val="009F6273"/>
    <w:rsid w:val="009F699A"/>
    <w:rsid w:val="00A00D82"/>
    <w:rsid w:val="00A03943"/>
    <w:rsid w:val="00A03DD0"/>
    <w:rsid w:val="00A06AB3"/>
    <w:rsid w:val="00A100D4"/>
    <w:rsid w:val="00A14F45"/>
    <w:rsid w:val="00A201EF"/>
    <w:rsid w:val="00A21D6F"/>
    <w:rsid w:val="00A22128"/>
    <w:rsid w:val="00A271E1"/>
    <w:rsid w:val="00A272CD"/>
    <w:rsid w:val="00A419D2"/>
    <w:rsid w:val="00A4219B"/>
    <w:rsid w:val="00A44056"/>
    <w:rsid w:val="00A50073"/>
    <w:rsid w:val="00A554A0"/>
    <w:rsid w:val="00A60677"/>
    <w:rsid w:val="00A612F2"/>
    <w:rsid w:val="00A644E2"/>
    <w:rsid w:val="00A6595C"/>
    <w:rsid w:val="00A70C9C"/>
    <w:rsid w:val="00A719F3"/>
    <w:rsid w:val="00A74583"/>
    <w:rsid w:val="00A8596F"/>
    <w:rsid w:val="00A91CD6"/>
    <w:rsid w:val="00A92B4A"/>
    <w:rsid w:val="00A97021"/>
    <w:rsid w:val="00AA7506"/>
    <w:rsid w:val="00AB072C"/>
    <w:rsid w:val="00AB0CF0"/>
    <w:rsid w:val="00AC10B9"/>
    <w:rsid w:val="00AC41F1"/>
    <w:rsid w:val="00AC6807"/>
    <w:rsid w:val="00AD0660"/>
    <w:rsid w:val="00AD30D5"/>
    <w:rsid w:val="00AD58DD"/>
    <w:rsid w:val="00AE003A"/>
    <w:rsid w:val="00AE00AC"/>
    <w:rsid w:val="00AE160D"/>
    <w:rsid w:val="00AE5583"/>
    <w:rsid w:val="00AF29A4"/>
    <w:rsid w:val="00AF43EA"/>
    <w:rsid w:val="00AF4E0B"/>
    <w:rsid w:val="00B025AF"/>
    <w:rsid w:val="00B02938"/>
    <w:rsid w:val="00B03BC7"/>
    <w:rsid w:val="00B06038"/>
    <w:rsid w:val="00B14907"/>
    <w:rsid w:val="00B207B0"/>
    <w:rsid w:val="00B20F6A"/>
    <w:rsid w:val="00B23ED4"/>
    <w:rsid w:val="00B2473A"/>
    <w:rsid w:val="00B24767"/>
    <w:rsid w:val="00B3654D"/>
    <w:rsid w:val="00B36861"/>
    <w:rsid w:val="00B416BD"/>
    <w:rsid w:val="00B46D97"/>
    <w:rsid w:val="00B50DBA"/>
    <w:rsid w:val="00B54BEB"/>
    <w:rsid w:val="00B56593"/>
    <w:rsid w:val="00B62EA3"/>
    <w:rsid w:val="00B75305"/>
    <w:rsid w:val="00B77401"/>
    <w:rsid w:val="00B80646"/>
    <w:rsid w:val="00B80B64"/>
    <w:rsid w:val="00B82DC4"/>
    <w:rsid w:val="00B83F7F"/>
    <w:rsid w:val="00B90F7D"/>
    <w:rsid w:val="00B954CD"/>
    <w:rsid w:val="00B9658B"/>
    <w:rsid w:val="00B96F9A"/>
    <w:rsid w:val="00BA04FD"/>
    <w:rsid w:val="00BA2340"/>
    <w:rsid w:val="00BA3569"/>
    <w:rsid w:val="00BB04EB"/>
    <w:rsid w:val="00BB19D4"/>
    <w:rsid w:val="00BC137D"/>
    <w:rsid w:val="00BC4E07"/>
    <w:rsid w:val="00BC7FC8"/>
    <w:rsid w:val="00BD4EC1"/>
    <w:rsid w:val="00BD58D4"/>
    <w:rsid w:val="00BD7113"/>
    <w:rsid w:val="00BE56C6"/>
    <w:rsid w:val="00BE7A5C"/>
    <w:rsid w:val="00BF0ECB"/>
    <w:rsid w:val="00BF288A"/>
    <w:rsid w:val="00BF3A17"/>
    <w:rsid w:val="00BF3C86"/>
    <w:rsid w:val="00BF58B8"/>
    <w:rsid w:val="00BF7932"/>
    <w:rsid w:val="00C00D5C"/>
    <w:rsid w:val="00C17AFB"/>
    <w:rsid w:val="00C17DC8"/>
    <w:rsid w:val="00C2082A"/>
    <w:rsid w:val="00C21956"/>
    <w:rsid w:val="00C26A5C"/>
    <w:rsid w:val="00C34A2A"/>
    <w:rsid w:val="00C425FF"/>
    <w:rsid w:val="00C44E1D"/>
    <w:rsid w:val="00C45507"/>
    <w:rsid w:val="00C5311B"/>
    <w:rsid w:val="00C53C40"/>
    <w:rsid w:val="00C63810"/>
    <w:rsid w:val="00C63985"/>
    <w:rsid w:val="00C63BE4"/>
    <w:rsid w:val="00C64733"/>
    <w:rsid w:val="00C7035D"/>
    <w:rsid w:val="00C7139A"/>
    <w:rsid w:val="00C822EA"/>
    <w:rsid w:val="00C82C04"/>
    <w:rsid w:val="00C95FA2"/>
    <w:rsid w:val="00C96800"/>
    <w:rsid w:val="00C97F99"/>
    <w:rsid w:val="00CA1B1D"/>
    <w:rsid w:val="00CB1479"/>
    <w:rsid w:val="00CB5054"/>
    <w:rsid w:val="00CC19AD"/>
    <w:rsid w:val="00CC5381"/>
    <w:rsid w:val="00CC6AF0"/>
    <w:rsid w:val="00CC701C"/>
    <w:rsid w:val="00CC7300"/>
    <w:rsid w:val="00CC7C5D"/>
    <w:rsid w:val="00CD2B7F"/>
    <w:rsid w:val="00CD4582"/>
    <w:rsid w:val="00CD6F62"/>
    <w:rsid w:val="00CE4707"/>
    <w:rsid w:val="00CE5669"/>
    <w:rsid w:val="00CE5E7B"/>
    <w:rsid w:val="00CE6BDC"/>
    <w:rsid w:val="00CF09B0"/>
    <w:rsid w:val="00CF2AE8"/>
    <w:rsid w:val="00CF5A8B"/>
    <w:rsid w:val="00CF5E72"/>
    <w:rsid w:val="00D00634"/>
    <w:rsid w:val="00D14104"/>
    <w:rsid w:val="00D14963"/>
    <w:rsid w:val="00D27396"/>
    <w:rsid w:val="00D353EF"/>
    <w:rsid w:val="00D41797"/>
    <w:rsid w:val="00D42C57"/>
    <w:rsid w:val="00D4364B"/>
    <w:rsid w:val="00D47DCE"/>
    <w:rsid w:val="00D508DB"/>
    <w:rsid w:val="00D5442D"/>
    <w:rsid w:val="00D60999"/>
    <w:rsid w:val="00D6274D"/>
    <w:rsid w:val="00D628F1"/>
    <w:rsid w:val="00D71A0E"/>
    <w:rsid w:val="00D72945"/>
    <w:rsid w:val="00D737E0"/>
    <w:rsid w:val="00D7380D"/>
    <w:rsid w:val="00D746F7"/>
    <w:rsid w:val="00D76850"/>
    <w:rsid w:val="00D91621"/>
    <w:rsid w:val="00D924A0"/>
    <w:rsid w:val="00DA08D4"/>
    <w:rsid w:val="00DA272A"/>
    <w:rsid w:val="00DA4508"/>
    <w:rsid w:val="00DA5257"/>
    <w:rsid w:val="00DB37FE"/>
    <w:rsid w:val="00DB750B"/>
    <w:rsid w:val="00DC0B68"/>
    <w:rsid w:val="00DC2E59"/>
    <w:rsid w:val="00DC3FE4"/>
    <w:rsid w:val="00DC67A4"/>
    <w:rsid w:val="00DD1B13"/>
    <w:rsid w:val="00DD1F63"/>
    <w:rsid w:val="00DD38A1"/>
    <w:rsid w:val="00DD4D9F"/>
    <w:rsid w:val="00DD61B8"/>
    <w:rsid w:val="00DE2FDC"/>
    <w:rsid w:val="00DE328B"/>
    <w:rsid w:val="00DE38A1"/>
    <w:rsid w:val="00DE3CB2"/>
    <w:rsid w:val="00DF219D"/>
    <w:rsid w:val="00DF4542"/>
    <w:rsid w:val="00E00241"/>
    <w:rsid w:val="00E01427"/>
    <w:rsid w:val="00E014AA"/>
    <w:rsid w:val="00E047E0"/>
    <w:rsid w:val="00E06B0B"/>
    <w:rsid w:val="00E10D0A"/>
    <w:rsid w:val="00E10FA3"/>
    <w:rsid w:val="00E14142"/>
    <w:rsid w:val="00E25089"/>
    <w:rsid w:val="00E30344"/>
    <w:rsid w:val="00E31A0A"/>
    <w:rsid w:val="00E43BED"/>
    <w:rsid w:val="00E47447"/>
    <w:rsid w:val="00E51000"/>
    <w:rsid w:val="00E56057"/>
    <w:rsid w:val="00E61B8A"/>
    <w:rsid w:val="00E62B5C"/>
    <w:rsid w:val="00E6502E"/>
    <w:rsid w:val="00E71501"/>
    <w:rsid w:val="00E732B6"/>
    <w:rsid w:val="00E85E07"/>
    <w:rsid w:val="00E8716C"/>
    <w:rsid w:val="00EB1CB6"/>
    <w:rsid w:val="00EC6314"/>
    <w:rsid w:val="00EC7805"/>
    <w:rsid w:val="00ED146F"/>
    <w:rsid w:val="00ED3A8A"/>
    <w:rsid w:val="00EE2D81"/>
    <w:rsid w:val="00EE2D99"/>
    <w:rsid w:val="00EE3B7E"/>
    <w:rsid w:val="00EE3C77"/>
    <w:rsid w:val="00EE449D"/>
    <w:rsid w:val="00EE6F91"/>
    <w:rsid w:val="00EE712D"/>
    <w:rsid w:val="00EE74BA"/>
    <w:rsid w:val="00EF077D"/>
    <w:rsid w:val="00EF1CF5"/>
    <w:rsid w:val="00EF31FC"/>
    <w:rsid w:val="00EF496A"/>
    <w:rsid w:val="00EF66DB"/>
    <w:rsid w:val="00F016BE"/>
    <w:rsid w:val="00F04173"/>
    <w:rsid w:val="00F1013B"/>
    <w:rsid w:val="00F10754"/>
    <w:rsid w:val="00F11112"/>
    <w:rsid w:val="00F133CC"/>
    <w:rsid w:val="00F174FE"/>
    <w:rsid w:val="00F2278B"/>
    <w:rsid w:val="00F26E12"/>
    <w:rsid w:val="00F311FD"/>
    <w:rsid w:val="00F31BF1"/>
    <w:rsid w:val="00F35935"/>
    <w:rsid w:val="00F36219"/>
    <w:rsid w:val="00F36995"/>
    <w:rsid w:val="00F43EAD"/>
    <w:rsid w:val="00F556E6"/>
    <w:rsid w:val="00F55EB7"/>
    <w:rsid w:val="00F62A35"/>
    <w:rsid w:val="00F64DE9"/>
    <w:rsid w:val="00F73214"/>
    <w:rsid w:val="00F74891"/>
    <w:rsid w:val="00F841F4"/>
    <w:rsid w:val="00F84270"/>
    <w:rsid w:val="00F842C5"/>
    <w:rsid w:val="00F867D9"/>
    <w:rsid w:val="00F86CEC"/>
    <w:rsid w:val="00F9338D"/>
    <w:rsid w:val="00F940BD"/>
    <w:rsid w:val="00FB469C"/>
    <w:rsid w:val="00FB5B8A"/>
    <w:rsid w:val="00FB6C2D"/>
    <w:rsid w:val="00FC02A1"/>
    <w:rsid w:val="00FC0744"/>
    <w:rsid w:val="00FC316E"/>
    <w:rsid w:val="00FC67A7"/>
    <w:rsid w:val="00FD02EE"/>
    <w:rsid w:val="00FD43BD"/>
    <w:rsid w:val="00FE1243"/>
    <w:rsid w:val="00FE2EF0"/>
    <w:rsid w:val="00FE4021"/>
    <w:rsid w:val="00FF2151"/>
    <w:rsid w:val="452014DC"/>
    <w:rsid w:val="4D98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6AE151"/>
  <w15:chartTrackingRefBased/>
  <w15:docId w15:val="{2C6A07DD-2683-46A4-9380-F26C974DE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43E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E27C0"/>
    <w:pPr>
      <w:keepNext/>
      <w:keepLines/>
      <w:spacing w:before="360" w:after="80" w:line="276" w:lineRule="auto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72B9A"/>
    <w:pPr>
      <w:keepNext/>
      <w:keepLines/>
      <w:spacing w:before="280" w:after="80"/>
      <w:outlineLvl w:val="1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47447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448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606060" w:themeColor="text1" w:themeTint="BF"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1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0606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71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4B4B4B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B4B4B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7C0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2B9A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47447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448FF"/>
    <w:rPr>
      <w:rFonts w:asciiTheme="majorHAnsi" w:eastAsiaTheme="majorEastAsia" w:hAnsiTheme="majorHAnsi" w:cstheme="majorBidi"/>
      <w:b/>
      <w:iCs/>
      <w:color w:val="606060" w:themeColor="text1" w:themeTint="BF"/>
      <w:sz w:val="2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71501"/>
    <w:rPr>
      <w:rFonts w:asciiTheme="majorHAnsi" w:eastAsiaTheme="majorEastAsia" w:hAnsiTheme="majorHAnsi" w:cstheme="majorBidi"/>
      <w:color w:val="60606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E71501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50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501"/>
    <w:rPr>
      <w:rFonts w:asciiTheme="majorHAnsi" w:eastAsiaTheme="majorEastAsia" w:hAnsiTheme="majorHAnsi" w:cstheme="majorBidi"/>
      <w:color w:val="4B4B4B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501"/>
    <w:rPr>
      <w:rFonts w:asciiTheme="majorHAnsi" w:eastAsiaTheme="majorEastAsia" w:hAnsiTheme="majorHAnsi" w:cstheme="majorBidi"/>
      <w:i/>
      <w:iCs/>
      <w:color w:val="4B4B4B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1501"/>
    <w:pPr>
      <w:spacing w:after="200" w:line="240" w:lineRule="auto"/>
    </w:pPr>
    <w:rPr>
      <w:i/>
      <w:iCs/>
      <w:color w:val="099BD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71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501"/>
    <w:pPr>
      <w:numPr>
        <w:ilvl w:val="1"/>
      </w:numPr>
    </w:pPr>
    <w:rPr>
      <w:color w:val="767676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1501"/>
    <w:rPr>
      <w:color w:val="767676" w:themeColor="text1" w:themeTint="A5"/>
      <w:spacing w:val="15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FB469C"/>
    <w:pPr>
      <w:outlineLvl w:val="9"/>
    </w:pPr>
    <w:rPr>
      <w:b w:val="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5CB5E5" w:themeColor="accent1" w:themeTint="99"/>
        <w:left w:val="single" w:sz="4" w:space="0" w:color="5CB5E5" w:themeColor="accent1" w:themeTint="99"/>
        <w:bottom w:val="single" w:sz="4" w:space="0" w:color="5CB5E5" w:themeColor="accent1" w:themeTint="99"/>
        <w:right w:val="single" w:sz="4" w:space="0" w:color="5CB5E5" w:themeColor="accent1" w:themeTint="99"/>
        <w:insideH w:val="single" w:sz="4" w:space="0" w:color="5CB5E5" w:themeColor="accent1" w:themeTint="99"/>
        <w:insideV w:val="single" w:sz="4" w:space="0" w:color="5CB5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E6F6" w:themeFill="accent1" w:themeFillTint="33"/>
      </w:tcPr>
    </w:tblStylePr>
    <w:tblStylePr w:type="band1Horz">
      <w:tblPr/>
      <w:tcPr>
        <w:shd w:val="clear" w:color="auto" w:fill="C8E6F6" w:themeFill="accent1" w:themeFillTint="33"/>
      </w:tcPr>
    </w:tblStylePr>
    <w:tblStylePr w:type="neCell">
      <w:tblPr/>
      <w:tcPr>
        <w:tcBorders>
          <w:bottom w:val="single" w:sz="4" w:space="0" w:color="5CB5E5" w:themeColor="accent1" w:themeTint="99"/>
        </w:tcBorders>
      </w:tcPr>
    </w:tblStylePr>
    <w:tblStylePr w:type="nwCell">
      <w:tblPr/>
      <w:tcPr>
        <w:tcBorders>
          <w:bottom w:val="single" w:sz="4" w:space="0" w:color="5CB5E5" w:themeColor="accent1" w:themeTint="99"/>
        </w:tcBorders>
      </w:tcPr>
    </w:tblStylePr>
    <w:tblStylePr w:type="seCell">
      <w:tblPr/>
      <w:tcPr>
        <w:tcBorders>
          <w:top w:val="single" w:sz="4" w:space="0" w:color="5CB5E5" w:themeColor="accent1" w:themeTint="99"/>
        </w:tcBorders>
      </w:tcPr>
    </w:tblStylePr>
    <w:tblStylePr w:type="swCell">
      <w:tblPr/>
      <w:tcPr>
        <w:tcBorders>
          <w:top w:val="single" w:sz="4" w:space="0" w:color="5CB5E5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14597F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78A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78A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78A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78A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E6F6" w:themeFill="accent1" w:themeFillTint="33"/>
      </w:tcPr>
    </w:tblStylePr>
    <w:tblStylePr w:type="band1Horz">
      <w:tblPr/>
      <w:tcPr>
        <w:shd w:val="clear" w:color="auto" w:fill="C8E6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C8E6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78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78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78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8AA" w:themeFill="accent1"/>
      </w:tcPr>
    </w:tblStylePr>
    <w:tblStylePr w:type="band1Vert">
      <w:tblPr/>
      <w:tcPr>
        <w:shd w:val="clear" w:color="auto" w:fill="92CDED" w:themeFill="accent1" w:themeFillTint="66"/>
      </w:tcPr>
    </w:tblStylePr>
    <w:tblStylePr w:type="band1Horz">
      <w:tblPr/>
      <w:tcPr>
        <w:shd w:val="clear" w:color="auto" w:fill="92CDED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9A273" w:themeColor="accent6" w:themeTint="99"/>
        <w:left w:val="single" w:sz="4" w:space="0" w:color="F9A273" w:themeColor="accent6" w:themeTint="99"/>
        <w:bottom w:val="single" w:sz="4" w:space="0" w:color="F9A273" w:themeColor="accent6" w:themeTint="99"/>
        <w:right w:val="single" w:sz="4" w:space="0" w:color="F9A273" w:themeColor="accent6" w:themeTint="99"/>
        <w:insideH w:val="single" w:sz="4" w:space="0" w:color="F9A273" w:themeColor="accent6" w:themeTint="99"/>
        <w:insideV w:val="single" w:sz="4" w:space="0" w:color="F9A273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6617" w:themeColor="accent6"/>
          <w:left w:val="single" w:sz="4" w:space="0" w:color="F56617" w:themeColor="accent6"/>
          <w:bottom w:val="single" w:sz="4" w:space="0" w:color="F56617" w:themeColor="accent6"/>
          <w:right w:val="single" w:sz="4" w:space="0" w:color="F56617" w:themeColor="accent6"/>
          <w:insideH w:val="nil"/>
          <w:insideV w:val="nil"/>
        </w:tcBorders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959595" w:themeColor="text1" w:themeTint="80"/>
        <w:bottom w:val="single" w:sz="4" w:space="0" w:color="959595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95959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5959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2Vert">
      <w:tblPr/>
      <w:tcPr>
        <w:tcBorders>
          <w:left w:val="single" w:sz="4" w:space="0" w:color="959595" w:themeColor="text1" w:themeTint="80"/>
          <w:right w:val="single" w:sz="4" w:space="0" w:color="959595" w:themeColor="text1" w:themeTint="80"/>
        </w:tcBorders>
      </w:tcPr>
    </w:tblStylePr>
    <w:tblStylePr w:type="band1Horz">
      <w:tblPr/>
      <w:tcPr>
        <w:tcBorders>
          <w:top w:val="single" w:sz="4" w:space="0" w:color="959595" w:themeColor="text1" w:themeTint="80"/>
          <w:bottom w:val="single" w:sz="4" w:space="0" w:color="959595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5CB5E5" w:themeColor="accent1" w:themeTint="99"/>
        <w:bottom w:val="single" w:sz="4" w:space="0" w:color="5CB5E5" w:themeColor="accent1" w:themeTint="99"/>
        <w:insideH w:val="single" w:sz="4" w:space="0" w:color="5CB5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6F6" w:themeFill="accent1" w:themeFillTint="33"/>
      </w:tcPr>
    </w:tblStylePr>
    <w:tblStylePr w:type="band1Horz">
      <w:tblPr/>
      <w:tcPr>
        <w:shd w:val="clear" w:color="auto" w:fill="C8E6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5CB5E5" w:themeColor="accent1" w:themeTint="99"/>
        <w:left w:val="single" w:sz="4" w:space="0" w:color="5CB5E5" w:themeColor="accent1" w:themeTint="99"/>
        <w:bottom w:val="single" w:sz="4" w:space="0" w:color="5CB5E5" w:themeColor="accent1" w:themeTint="99"/>
        <w:right w:val="single" w:sz="4" w:space="0" w:color="5CB5E5" w:themeColor="accent1" w:themeTint="99"/>
        <w:insideH w:val="single" w:sz="4" w:space="0" w:color="5CB5E5" w:themeColor="accent1" w:themeTint="99"/>
        <w:insideV w:val="single" w:sz="4" w:space="0" w:color="5CB5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78AA" w:themeColor="accent1"/>
          <w:left w:val="single" w:sz="4" w:space="0" w:color="1B78AA" w:themeColor="accent1"/>
          <w:bottom w:val="single" w:sz="4" w:space="0" w:color="1B78AA" w:themeColor="accent1"/>
          <w:right w:val="single" w:sz="4" w:space="0" w:color="1B78AA" w:themeColor="accent1"/>
          <w:insideH w:val="nil"/>
          <w:insideV w:val="nil"/>
        </w:tcBorders>
        <w:shd w:val="clear" w:color="auto" w:fill="1B78AA" w:themeFill="accent1"/>
      </w:tcPr>
    </w:tblStylePr>
    <w:tblStylePr w:type="lastRow">
      <w:rPr>
        <w:b/>
        <w:bCs/>
      </w:rPr>
      <w:tblPr/>
      <w:tcPr>
        <w:tcBorders>
          <w:top w:val="double" w:sz="4" w:space="0" w:color="1B78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6F6" w:themeFill="accent1" w:themeFillTint="33"/>
      </w:tcPr>
    </w:tblStylePr>
    <w:tblStylePr w:type="band1Horz">
      <w:tblPr/>
      <w:tcPr>
        <w:shd w:val="clear" w:color="auto" w:fill="C8E6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AE57B" w:themeColor="accent2" w:themeTint="99"/>
        <w:left w:val="single" w:sz="4" w:space="0" w:color="CAE57B" w:themeColor="accent2" w:themeTint="99"/>
        <w:bottom w:val="single" w:sz="4" w:space="0" w:color="CAE57B" w:themeColor="accent2" w:themeTint="99"/>
        <w:right w:val="single" w:sz="4" w:space="0" w:color="CAE57B" w:themeColor="accent2" w:themeTint="99"/>
        <w:insideH w:val="single" w:sz="4" w:space="0" w:color="CAE57B" w:themeColor="accent2" w:themeTint="99"/>
        <w:insideV w:val="single" w:sz="4" w:space="0" w:color="CAE57B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D028" w:themeColor="accent2"/>
          <w:left w:val="single" w:sz="4" w:space="0" w:color="A5D028" w:themeColor="accent2"/>
          <w:bottom w:val="single" w:sz="4" w:space="0" w:color="A5D028" w:themeColor="accent2"/>
          <w:right w:val="single" w:sz="4" w:space="0" w:color="A5D028" w:themeColor="accent2"/>
          <w:insideH w:val="nil"/>
          <w:insideV w:val="nil"/>
        </w:tcBorders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BC1A2" w:themeColor="accent6" w:themeTint="66"/>
        <w:left w:val="single" w:sz="4" w:space="0" w:color="FBC1A2" w:themeColor="accent6" w:themeTint="66"/>
        <w:bottom w:val="single" w:sz="4" w:space="0" w:color="FBC1A2" w:themeColor="accent6" w:themeTint="66"/>
        <w:right w:val="single" w:sz="4" w:space="0" w:color="FBC1A2" w:themeColor="accent6" w:themeTint="66"/>
        <w:insideH w:val="single" w:sz="4" w:space="0" w:color="FBC1A2" w:themeColor="accent6" w:themeTint="66"/>
        <w:insideV w:val="single" w:sz="4" w:space="0" w:color="FBC1A2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F9A2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A2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0D0" w:themeFill="accent6" w:themeFillTint="33"/>
      </w:tcPr>
    </w:tblStylePr>
    <w:tblStylePr w:type="band1Horz">
      <w:tblPr/>
      <w:tcPr>
        <w:shd w:val="clear" w:color="auto" w:fill="FDE0D0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1B78AA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1B78A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5CB5E5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5CB5E5" w:themeColor="accent1" w:themeTint="99"/>
        <w:bottom w:val="single" w:sz="2" w:space="0" w:color="5CB5E5" w:themeColor="accent1" w:themeTint="99"/>
        <w:insideH w:val="single" w:sz="2" w:space="0" w:color="5CB5E5" w:themeColor="accent1" w:themeTint="99"/>
        <w:insideV w:val="single" w:sz="2" w:space="0" w:color="5CB5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CB5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B5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6F6" w:themeFill="accent1" w:themeFillTint="33"/>
      </w:tcPr>
    </w:tblStylePr>
    <w:tblStylePr w:type="band1Horz">
      <w:tblPr/>
      <w:tcPr>
        <w:shd w:val="clear" w:color="auto" w:fill="C8E6F6" w:themeFill="accent1" w:themeFillTint="33"/>
      </w:tcPr>
    </w:tblStylePr>
  </w:style>
  <w:style w:type="paragraph" w:customStyle="1" w:styleId="Logo">
    <w:name w:val="Logo"/>
    <w:basedOn w:val="Normal"/>
    <w:uiPriority w:val="1"/>
    <w:pPr>
      <w:spacing w:after="1440"/>
      <w:jc w:val="right"/>
    </w:pPr>
    <w:rPr>
      <w:noProof/>
      <w:color w:val="0673A5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pPr>
      <w:spacing w:after="0"/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52F8B0" w:themeColor="accent3" w:themeTint="99"/>
        <w:left w:val="single" w:sz="4" w:space="0" w:color="52F8B0" w:themeColor="accent3" w:themeTint="99"/>
        <w:bottom w:val="single" w:sz="4" w:space="0" w:color="52F8B0" w:themeColor="accent3" w:themeTint="99"/>
        <w:right w:val="single" w:sz="4" w:space="0" w:color="52F8B0" w:themeColor="accent3" w:themeTint="99"/>
        <w:insideH w:val="single" w:sz="4" w:space="0" w:color="52F8B0" w:themeColor="accent3" w:themeTint="99"/>
        <w:insideV w:val="single" w:sz="4" w:space="0" w:color="52F8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CE4" w:themeFill="accent3" w:themeFillTint="33"/>
      </w:tcPr>
    </w:tblStylePr>
    <w:tblStylePr w:type="band1Horz">
      <w:tblPr/>
      <w:tcPr>
        <w:shd w:val="clear" w:color="auto" w:fill="C5FCE4" w:themeFill="accent3" w:themeFillTint="33"/>
      </w:tcPr>
    </w:tblStylePr>
    <w:tblStylePr w:type="neCell">
      <w:tblPr/>
      <w:tcPr>
        <w:tcBorders>
          <w:bottom w:val="single" w:sz="4" w:space="0" w:color="52F8B0" w:themeColor="accent3" w:themeTint="99"/>
        </w:tcBorders>
      </w:tcPr>
    </w:tblStylePr>
    <w:tblStylePr w:type="nwCell">
      <w:tblPr/>
      <w:tcPr>
        <w:tcBorders>
          <w:bottom w:val="single" w:sz="4" w:space="0" w:color="52F8B0" w:themeColor="accent3" w:themeTint="99"/>
        </w:tcBorders>
      </w:tcPr>
    </w:tblStylePr>
    <w:tblStylePr w:type="seCell">
      <w:tblPr/>
      <w:tcPr>
        <w:tcBorders>
          <w:top w:val="single" w:sz="4" w:space="0" w:color="52F8B0" w:themeColor="accent3" w:themeTint="99"/>
        </w:tcBorders>
      </w:tcPr>
    </w:tblStylePr>
    <w:tblStylePr w:type="swCell">
      <w:tblPr/>
      <w:tcPr>
        <w:tcBorders>
          <w:top w:val="single" w:sz="4" w:space="0" w:color="52F8B0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C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CC7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CC78" w:themeFill="accent3"/>
      </w:tcPr>
    </w:tblStylePr>
    <w:tblStylePr w:type="band1Vert">
      <w:tblPr/>
      <w:tcPr>
        <w:shd w:val="clear" w:color="auto" w:fill="8CFACA" w:themeFill="accent3" w:themeFillTint="66"/>
      </w:tcPr>
    </w:tblStylePr>
    <w:tblStylePr w:type="band1Horz">
      <w:tblPr/>
      <w:tcPr>
        <w:shd w:val="clear" w:color="auto" w:fill="8CFACA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CFACA" w:themeColor="accent3" w:themeTint="66"/>
        <w:left w:val="single" w:sz="4" w:space="0" w:color="8CFACA" w:themeColor="accent3" w:themeTint="66"/>
        <w:bottom w:val="single" w:sz="4" w:space="0" w:color="8CFACA" w:themeColor="accent3" w:themeTint="66"/>
        <w:right w:val="single" w:sz="4" w:space="0" w:color="8CFACA" w:themeColor="accent3" w:themeTint="66"/>
        <w:insideH w:val="single" w:sz="4" w:space="0" w:color="8CFACA" w:themeColor="accent3" w:themeTint="66"/>
        <w:insideV w:val="single" w:sz="4" w:space="0" w:color="8CFA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F8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F8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E71501"/>
    <w:rPr>
      <w:b/>
      <w:bCs/>
      <w:color w:val="auto"/>
    </w:rPr>
  </w:style>
  <w:style w:type="paragraph" w:customStyle="1" w:styleId="Tabletext">
    <w:name w:val="Table text"/>
    <w:basedOn w:val="Normal"/>
    <w:uiPriority w:val="1"/>
    <w:pPr>
      <w:spacing w:before="120" w:after="0"/>
    </w:pPr>
  </w:style>
  <w:style w:type="table" w:styleId="ListTable6Colorful-Accent2">
    <w:name w:val="List Table 6 Colorful Accent 2"/>
    <w:basedOn w:val="TableNormal"/>
    <w:uiPriority w:val="51"/>
    <w:pPr>
      <w:spacing w:after="0" w:line="240" w:lineRule="auto"/>
    </w:pPr>
    <w:rPr>
      <w:color w:val="7B9B1E" w:themeColor="accent2" w:themeShade="BF"/>
    </w:rPr>
    <w:tblPr>
      <w:tblStyleRowBandSize w:val="1"/>
      <w:tblStyleColBandSize w:val="1"/>
      <w:tblBorders>
        <w:top w:val="single" w:sz="4" w:space="0" w:color="A5D028" w:themeColor="accent2"/>
        <w:bottom w:val="single" w:sz="4" w:space="0" w:color="A5D02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D02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D2" w:themeFill="accent2" w:themeFillTint="33"/>
      </w:tcPr>
    </w:tblStylePr>
    <w:tblStylePr w:type="band1Horz">
      <w:tblPr/>
      <w:tcPr>
        <w:shd w:val="clear" w:color="auto" w:fill="EDF6D2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EEA6" w:themeColor="accent2" w:themeTint="66"/>
        <w:left w:val="single" w:sz="4" w:space="0" w:color="DBEEA6" w:themeColor="accent2" w:themeTint="66"/>
        <w:bottom w:val="single" w:sz="4" w:space="0" w:color="DBEEA6" w:themeColor="accent2" w:themeTint="66"/>
        <w:right w:val="single" w:sz="4" w:space="0" w:color="DBEEA6" w:themeColor="accent2" w:themeTint="66"/>
        <w:insideH w:val="single" w:sz="4" w:space="0" w:color="DBEEA6" w:themeColor="accent2" w:themeTint="66"/>
        <w:insideV w:val="single" w:sz="4" w:space="0" w:color="DBEE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autoRedefine/>
    <w:uiPriority w:val="1"/>
    <w:unhideWhenUsed/>
    <w:rsid w:val="008738DE"/>
    <w:pPr>
      <w:numPr>
        <w:numId w:val="2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0F153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F153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B5054"/>
    <w:rPr>
      <w:rFonts w:ascii="Verdana" w:hAnsi="Verdana"/>
      <w:color w:val="0000FF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F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F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F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F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F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F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F91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583470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C6381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63810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E71501"/>
    <w:rPr>
      <w:b/>
      <w:bCs/>
      <w:smallCaps/>
      <w:color w:val="606060" w:themeColor="text1" w:themeTint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F867D9"/>
    <w:rPr>
      <w:color w:val="6C606A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71501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E7150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71501"/>
    <w:pPr>
      <w:spacing w:before="200"/>
      <w:ind w:left="864" w:right="864"/>
    </w:pPr>
    <w:rPr>
      <w:i/>
      <w:iCs/>
      <w:color w:val="60606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1501"/>
    <w:rPr>
      <w:i/>
      <w:iCs/>
      <w:color w:val="60606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501"/>
    <w:pPr>
      <w:pBdr>
        <w:top w:val="single" w:sz="4" w:space="10" w:color="606060" w:themeColor="text1" w:themeTint="BF"/>
        <w:bottom w:val="single" w:sz="4" w:space="10" w:color="606060" w:themeColor="text1" w:themeTint="BF"/>
      </w:pBdr>
      <w:spacing w:before="360" w:after="360"/>
      <w:ind w:left="864" w:right="864"/>
      <w:jc w:val="center"/>
    </w:pPr>
    <w:rPr>
      <w:i/>
      <w:iCs/>
      <w:color w:val="60606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501"/>
    <w:rPr>
      <w:i/>
      <w:iCs/>
      <w:color w:val="60606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E71501"/>
    <w:rPr>
      <w:i/>
      <w:iCs/>
      <w:color w:val="60606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7150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E71501"/>
    <w:rPr>
      <w:smallCaps/>
      <w:color w:val="606060" w:themeColor="text1" w:themeTint="BF"/>
    </w:rPr>
  </w:style>
  <w:style w:type="character" w:styleId="BookTitle">
    <w:name w:val="Book Title"/>
    <w:basedOn w:val="DefaultParagraphFont"/>
    <w:uiPriority w:val="33"/>
    <w:qFormat/>
    <w:rsid w:val="00E71501"/>
    <w:rPr>
      <w:b/>
      <w:bCs/>
      <w:i/>
      <w:iC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FC67A7"/>
  </w:style>
  <w:style w:type="paragraph" w:styleId="FootnoteText">
    <w:name w:val="footnote text"/>
    <w:basedOn w:val="Normal"/>
    <w:link w:val="FootnoteTextChar"/>
    <w:uiPriority w:val="99"/>
    <w:semiHidden/>
    <w:unhideWhenUsed/>
    <w:rsid w:val="005E40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40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400A"/>
    <w:rPr>
      <w:vertAlign w:val="superscript"/>
    </w:rPr>
  </w:style>
  <w:style w:type="table" w:styleId="ListTable3-Accent5">
    <w:name w:val="List Table 3 Accent 5"/>
    <w:basedOn w:val="TableNormal"/>
    <w:uiPriority w:val="48"/>
    <w:rsid w:val="0099701A"/>
    <w:pPr>
      <w:spacing w:after="0" w:line="240" w:lineRule="auto"/>
    </w:pPr>
    <w:tblPr>
      <w:tblStyleRowBandSize w:val="1"/>
      <w:tblStyleColBandSize w:val="1"/>
      <w:tblBorders>
        <w:top w:val="single" w:sz="4" w:space="0" w:color="828288" w:themeColor="accent5"/>
        <w:left w:val="single" w:sz="4" w:space="0" w:color="828288" w:themeColor="accent5"/>
        <w:bottom w:val="single" w:sz="4" w:space="0" w:color="828288" w:themeColor="accent5"/>
        <w:right w:val="single" w:sz="4" w:space="0" w:color="82828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288" w:themeFill="accent5"/>
      </w:tcPr>
    </w:tblStylePr>
    <w:tblStylePr w:type="lastRow">
      <w:rPr>
        <w:b/>
        <w:bCs/>
      </w:rPr>
      <w:tblPr/>
      <w:tcPr>
        <w:tcBorders>
          <w:top w:val="double" w:sz="4" w:space="0" w:color="82828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288" w:themeColor="accent5"/>
          <w:right w:val="single" w:sz="4" w:space="0" w:color="828288" w:themeColor="accent5"/>
        </w:tcBorders>
      </w:tcPr>
    </w:tblStylePr>
    <w:tblStylePr w:type="band1Horz">
      <w:tblPr/>
      <w:tcPr>
        <w:tcBorders>
          <w:top w:val="single" w:sz="4" w:space="0" w:color="828288" w:themeColor="accent5"/>
          <w:bottom w:val="single" w:sz="4" w:space="0" w:color="82828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288" w:themeColor="accent5"/>
          <w:left w:val="nil"/>
        </w:tcBorders>
      </w:tcPr>
    </w:tblStylePr>
    <w:tblStylePr w:type="swCell">
      <w:tblPr/>
      <w:tcPr>
        <w:tcBorders>
          <w:top w:val="double" w:sz="4" w:space="0" w:color="828288" w:themeColor="accent5"/>
          <w:right w:val="nil"/>
        </w:tcBorders>
      </w:tcPr>
    </w:tblStylePr>
  </w:style>
  <w:style w:type="table" w:styleId="LightList-Accent3">
    <w:name w:val="Light List Accent 3"/>
    <w:basedOn w:val="TableNormal"/>
    <w:uiPriority w:val="61"/>
    <w:rsid w:val="00887F78"/>
    <w:pPr>
      <w:spacing w:after="0" w:line="240" w:lineRule="auto"/>
    </w:pPr>
    <w:tblPr>
      <w:tblStyleRowBandSize w:val="1"/>
      <w:tblStyleColBandSize w:val="1"/>
      <w:tblBorders>
        <w:top w:val="single" w:sz="8" w:space="0" w:color="08CC78" w:themeColor="accent3"/>
        <w:left w:val="single" w:sz="8" w:space="0" w:color="08CC78" w:themeColor="accent3"/>
        <w:bottom w:val="single" w:sz="8" w:space="0" w:color="08CC78" w:themeColor="accent3"/>
        <w:right w:val="single" w:sz="8" w:space="0" w:color="08CC7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  <w:tblStylePr w:type="band1Horz">
      <w:tblPr/>
      <w:tcPr>
        <w:tcBorders>
          <w:top w:val="single" w:sz="8" w:space="0" w:color="08CC78" w:themeColor="accent3"/>
          <w:left w:val="single" w:sz="8" w:space="0" w:color="08CC78" w:themeColor="accent3"/>
          <w:bottom w:val="single" w:sz="8" w:space="0" w:color="08CC78" w:themeColor="accent3"/>
          <w:right w:val="single" w:sz="8" w:space="0" w:color="08CC78" w:themeColor="accent3"/>
        </w:tcBorders>
      </w:tcPr>
    </w:tblStylePr>
  </w:style>
  <w:style w:type="table" w:styleId="ListTable3-Accent3">
    <w:name w:val="List Table 3 Accent 3"/>
    <w:basedOn w:val="TableNormal"/>
    <w:uiPriority w:val="48"/>
    <w:rsid w:val="00456A92"/>
    <w:pPr>
      <w:spacing w:after="0" w:line="240" w:lineRule="auto"/>
    </w:pPr>
    <w:tblPr>
      <w:tblStyleRowBandSize w:val="1"/>
      <w:tblStyleColBandSize w:val="1"/>
      <w:tblBorders>
        <w:top w:val="single" w:sz="4" w:space="0" w:color="08CC78" w:themeColor="accent3"/>
        <w:left w:val="single" w:sz="4" w:space="0" w:color="08CC78" w:themeColor="accent3"/>
        <w:bottom w:val="single" w:sz="4" w:space="0" w:color="08CC78" w:themeColor="accent3"/>
        <w:right w:val="single" w:sz="4" w:space="0" w:color="08CC7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CC78" w:themeFill="accent3"/>
      </w:tcPr>
    </w:tblStylePr>
    <w:tblStylePr w:type="lastRow">
      <w:rPr>
        <w:b/>
        <w:bCs/>
      </w:rPr>
      <w:tblPr/>
      <w:tcPr>
        <w:tcBorders>
          <w:top w:val="double" w:sz="4" w:space="0" w:color="08CC7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CC78" w:themeColor="accent3"/>
          <w:right w:val="single" w:sz="4" w:space="0" w:color="08CC78" w:themeColor="accent3"/>
        </w:tcBorders>
      </w:tcPr>
    </w:tblStylePr>
    <w:tblStylePr w:type="band1Horz">
      <w:tblPr/>
      <w:tcPr>
        <w:tcBorders>
          <w:top w:val="single" w:sz="4" w:space="0" w:color="08CC78" w:themeColor="accent3"/>
          <w:bottom w:val="single" w:sz="4" w:space="0" w:color="08CC7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CC78" w:themeColor="accent3"/>
          <w:left w:val="nil"/>
        </w:tcBorders>
      </w:tcPr>
    </w:tblStylePr>
    <w:tblStylePr w:type="swCell">
      <w:tblPr/>
      <w:tcPr>
        <w:tcBorders>
          <w:top w:val="double" w:sz="4" w:space="0" w:color="08CC78" w:themeColor="accent3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56A92"/>
    <w:pPr>
      <w:spacing w:after="0" w:line="240" w:lineRule="auto"/>
    </w:pPr>
    <w:tblPr>
      <w:tblStyleRowBandSize w:val="1"/>
      <w:tblStyleColBandSize w:val="1"/>
      <w:tblBorders>
        <w:top w:val="single" w:sz="4" w:space="0" w:color="F56617" w:themeColor="accent6"/>
        <w:left w:val="single" w:sz="4" w:space="0" w:color="F56617" w:themeColor="accent6"/>
        <w:bottom w:val="single" w:sz="4" w:space="0" w:color="F56617" w:themeColor="accent6"/>
        <w:right w:val="single" w:sz="4" w:space="0" w:color="F5661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6617" w:themeFill="accent6"/>
      </w:tcPr>
    </w:tblStylePr>
    <w:tblStylePr w:type="lastRow">
      <w:rPr>
        <w:b/>
        <w:bCs/>
      </w:rPr>
      <w:tblPr/>
      <w:tcPr>
        <w:tcBorders>
          <w:top w:val="double" w:sz="4" w:space="0" w:color="F5661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6617" w:themeColor="accent6"/>
          <w:right w:val="single" w:sz="4" w:space="0" w:color="F56617" w:themeColor="accent6"/>
        </w:tcBorders>
      </w:tcPr>
    </w:tblStylePr>
    <w:tblStylePr w:type="band1Horz">
      <w:tblPr/>
      <w:tcPr>
        <w:tcBorders>
          <w:top w:val="single" w:sz="4" w:space="0" w:color="F56617" w:themeColor="accent6"/>
          <w:bottom w:val="single" w:sz="4" w:space="0" w:color="F5661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6617" w:themeColor="accent6"/>
          <w:left w:val="nil"/>
        </w:tcBorders>
      </w:tcPr>
    </w:tblStylePr>
    <w:tblStylePr w:type="swCell">
      <w:tblPr/>
      <w:tcPr>
        <w:tcBorders>
          <w:top w:val="double" w:sz="4" w:space="0" w:color="F56617" w:themeColor="accent6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56A92"/>
    <w:pPr>
      <w:spacing w:after="0" w:line="240" w:lineRule="auto"/>
    </w:pPr>
    <w:tblPr>
      <w:tblStyleRowBandSize w:val="1"/>
      <w:tblStyleColBandSize w:val="1"/>
      <w:tblBorders>
        <w:top w:val="single" w:sz="4" w:space="0" w:color="A5D028" w:themeColor="accent2"/>
        <w:left w:val="single" w:sz="4" w:space="0" w:color="A5D028" w:themeColor="accent2"/>
        <w:bottom w:val="single" w:sz="4" w:space="0" w:color="A5D028" w:themeColor="accent2"/>
        <w:right w:val="single" w:sz="4" w:space="0" w:color="A5D02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D028" w:themeFill="accent2"/>
      </w:tcPr>
    </w:tblStylePr>
    <w:tblStylePr w:type="lastRow">
      <w:rPr>
        <w:b/>
        <w:bCs/>
      </w:rPr>
      <w:tblPr/>
      <w:tcPr>
        <w:tcBorders>
          <w:top w:val="double" w:sz="4" w:space="0" w:color="A5D0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D028" w:themeColor="accent2"/>
          <w:right w:val="single" w:sz="4" w:space="0" w:color="A5D028" w:themeColor="accent2"/>
        </w:tcBorders>
      </w:tcPr>
    </w:tblStylePr>
    <w:tblStylePr w:type="band1Horz">
      <w:tblPr/>
      <w:tcPr>
        <w:tcBorders>
          <w:top w:val="single" w:sz="4" w:space="0" w:color="A5D028" w:themeColor="accent2"/>
          <w:bottom w:val="single" w:sz="4" w:space="0" w:color="A5D0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D028" w:themeColor="accent2"/>
          <w:left w:val="nil"/>
        </w:tcBorders>
      </w:tcPr>
    </w:tblStylePr>
    <w:tblStylePr w:type="swCell">
      <w:tblPr/>
      <w:tcPr>
        <w:tcBorders>
          <w:top w:val="double" w:sz="4" w:space="0" w:color="A5D028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56A92"/>
    <w:pPr>
      <w:spacing w:after="0" w:line="240" w:lineRule="auto"/>
    </w:pPr>
    <w:tblPr>
      <w:tblStyleRowBandSize w:val="1"/>
      <w:tblStyleColBandSize w:val="1"/>
      <w:tblBorders>
        <w:top w:val="single" w:sz="4" w:space="0" w:color="1B78AA" w:themeColor="accent1"/>
        <w:left w:val="single" w:sz="4" w:space="0" w:color="1B78AA" w:themeColor="accent1"/>
        <w:bottom w:val="single" w:sz="4" w:space="0" w:color="1B78AA" w:themeColor="accent1"/>
        <w:right w:val="single" w:sz="4" w:space="0" w:color="1B78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78AA" w:themeFill="accent1"/>
      </w:tcPr>
    </w:tblStylePr>
    <w:tblStylePr w:type="lastRow">
      <w:rPr>
        <w:b/>
        <w:bCs/>
      </w:rPr>
      <w:tblPr/>
      <w:tcPr>
        <w:tcBorders>
          <w:top w:val="double" w:sz="4" w:space="0" w:color="1B78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78AA" w:themeColor="accent1"/>
          <w:right w:val="single" w:sz="4" w:space="0" w:color="1B78AA" w:themeColor="accent1"/>
        </w:tcBorders>
      </w:tcPr>
    </w:tblStylePr>
    <w:tblStylePr w:type="band1Horz">
      <w:tblPr/>
      <w:tcPr>
        <w:tcBorders>
          <w:top w:val="single" w:sz="4" w:space="0" w:color="1B78AA" w:themeColor="accent1"/>
          <w:bottom w:val="single" w:sz="4" w:space="0" w:color="1B78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78AA" w:themeColor="accent1"/>
          <w:left w:val="nil"/>
        </w:tcBorders>
      </w:tcPr>
    </w:tblStylePr>
    <w:tblStylePr w:type="swCell">
      <w:tblPr/>
      <w:tcPr>
        <w:tcBorders>
          <w:top w:val="double" w:sz="4" w:space="0" w:color="1B78AA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456A92"/>
    <w:pPr>
      <w:spacing w:after="0" w:line="240" w:lineRule="auto"/>
    </w:pPr>
    <w:tblPr>
      <w:tblStyleRowBandSize w:val="1"/>
      <w:tblStyleColBandSize w:val="1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C2C" w:themeFill="text1"/>
      </w:tcPr>
    </w:tblStylePr>
    <w:tblStylePr w:type="lastRow">
      <w:rPr>
        <w:b/>
        <w:bCs/>
      </w:rPr>
      <w:tblPr/>
      <w:tcPr>
        <w:tcBorders>
          <w:top w:val="double" w:sz="4" w:space="0" w:color="2C2C2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C2C" w:themeColor="text1"/>
          <w:right w:val="single" w:sz="4" w:space="0" w:color="2C2C2C" w:themeColor="text1"/>
        </w:tcBorders>
      </w:tcPr>
    </w:tblStylePr>
    <w:tblStylePr w:type="band1Horz">
      <w:tblPr/>
      <w:tcPr>
        <w:tcBorders>
          <w:top w:val="single" w:sz="4" w:space="0" w:color="2C2C2C" w:themeColor="text1"/>
          <w:bottom w:val="single" w:sz="4" w:space="0" w:color="2C2C2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C2C" w:themeColor="text1"/>
          <w:left w:val="nil"/>
        </w:tcBorders>
      </w:tcPr>
    </w:tblStylePr>
    <w:tblStylePr w:type="swCell">
      <w:tblPr/>
      <w:tcPr>
        <w:tcBorders>
          <w:top w:val="double" w:sz="4" w:space="0" w:color="2C2C2C" w:themeColor="text1"/>
          <w:right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883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954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2.png"/><Relationship Id="rId26" Type="http://schemas.openxmlformats.org/officeDocument/2006/relationships/hyperlink" Target="mailto:cwdsimplementation@osi.ca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hwcws.cahwnet.gov" TargetMode="External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wscms.osi.ca.gov" TargetMode="External"/><Relationship Id="rId20" Type="http://schemas.openxmlformats.org/officeDocument/2006/relationships/image" Target="media/image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hwcws.cahwnet.gov" TargetMode="External"/><Relationship Id="rId23" Type="http://schemas.openxmlformats.org/officeDocument/2006/relationships/hyperlink" Target="https://cwscms.osi.ca.gov" TargetMode="Externa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hyperlink" Target="https://cwscms.osi.ca.gov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hyperlink" Target="mailto:osicwdstraining@osi.ca.gov" TargetMode="External"/><Relationship Id="rId27" Type="http://schemas.openxmlformats.org/officeDocument/2006/relationships/hyperlink" Target="mailto:osicwdstraining@osi.ca.gov" TargetMode="External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%20Carter\AppData\Roaming\Microsoft\Templates\Project%20communication%20pla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anded">
  <a:themeElements>
    <a:clrScheme name="Custom 3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1B78AA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CWS-CARE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>2018-03-30T00:00:00</PublishDate>
  <Abstract/>
  <CompanyAddress>er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5bce90d6-5a2c-47e0-8337-aac7acda0e97" ContentTypeId="0x010100F8EAFB1A21471D489605D127A82525E0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500343c0-af67-4d55-b6f3-a7838e163d14">
      <Value>258</Value>
      <Value>1003</Value>
      <Value>1009</Value>
    </TaxCatchAll>
    <j34f11f7fe364fc78fcc64b62c4cb1f4 xmlns="df8aadda-1242-4e9f-b373-4e26ec239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Training</TermName>
          <TermId xmlns="http://schemas.microsoft.com/office/infopath/2007/PartnerControls">9a06b6aa-a536-40f0-ba0d-685bba7ce9aa</TermId>
        </TermInfo>
      </Terms>
    </j34f11f7fe364fc78fcc64b62c4cb1f4>
    <la10633aac8c4b118b486b4ad5638452 xmlns="df8aadda-1242-4e9f-b373-4e26ec239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2b4df665-afbf-469d-8e2d-738fe7e50ad6</TermId>
        </TermInfo>
      </Terms>
    </la10633aac8c4b118b486b4ad5638452>
    <_ip_UnifiedCompliancePolicyProperties xmlns="http://schemas.microsoft.com/sharepoint/v3" xsi:nil="true"/>
    <b6c640484b5c4d0d9c822378b4570b22 xmlns="df8aadda-1242-4e9f-b373-4e26ec2398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Plans</TermName>
          <TermId xmlns="http://schemas.microsoft.com/office/infopath/2007/PartnerControls">20208762-9b53-41f4-b0dd-846a6ee740f0</TermId>
        </TermInfo>
      </Terms>
    </b6c640484b5c4d0d9c822378b4570b22>
    <osiDocumentOwner xmlns="500343c0-af67-4d55-b6f3-a7838e163d14">
      <UserInfo>
        <DisplayName/>
        <AccountId xsi:nil="true"/>
        <AccountType/>
      </UserInfo>
    </osiDocumentOwner>
    <hc62bcb1d1a24768a121bfc9b11e7e96 xmlns="500343c0-af67-4d55-b6f3-a7838e163d14">
      <Terms xmlns="http://schemas.microsoft.com/office/infopath/2007/PartnerControls"/>
    </hc62bcb1d1a24768a121bfc9b11e7e96>
    <_dlc_DocId xmlns="500343c0-af67-4d55-b6f3-a7838e163d14">PROJ-1758381501-8359</_dlc_DocId>
    <_dlc_DocIdUrl xmlns="500343c0-af67-4d55-b6f3-a7838e163d14">
      <Url>https://osicagov.sharepoint.com/sites/projects/CWS-NS/Implementation/_layouts/15/DocIdRedir.aspx?ID=PROJ-1758381501-8359</Url>
      <Description>PROJ-1758381501-8359</Description>
    </_dlc_DocIdUrl>
    <flkp xmlns="799d6cf2-7066-44e0-bd50-e4ea3b43373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WS-NSBaseDoc" ma:contentTypeID="0x010100F8EAFB1A21471D489605D127A82525E001003C818D9D36373545A8D3B119EEA5F7BE009B80AE396FE455479D2F28A9155DDAB1" ma:contentTypeVersion="380" ma:contentTypeDescription="Base document for all of CWS-NS which inherits from the Project Document" ma:contentTypeScope="" ma:versionID="082f4a76ea9887cf79db7381b60ec7cf">
  <xsd:schema xmlns:xsd="http://www.w3.org/2001/XMLSchema" xmlns:xs="http://www.w3.org/2001/XMLSchema" xmlns:p="http://schemas.microsoft.com/office/2006/metadata/properties" xmlns:ns1="http://schemas.microsoft.com/sharepoint/v3" xmlns:ns2="df8aadda-1242-4e9f-b373-4e26ec2398e2" xmlns:ns3="500343c0-af67-4d55-b6f3-a7838e163d14" xmlns:ns4="9f7ad9af-9717-4e4f-970f-35ad513ce12f" xmlns:ns5="799d6cf2-7066-44e0-bd50-e4ea3b433733" targetNamespace="http://schemas.microsoft.com/office/2006/metadata/properties" ma:root="true" ma:fieldsID="645c9171498a1c97a8f0d0d3c127ac62" ns1:_="" ns2:_="" ns3:_="" ns4:_="" ns5:_="">
    <xsd:import namespace="http://schemas.microsoft.com/sharepoint/v3"/>
    <xsd:import namespace="df8aadda-1242-4e9f-b373-4e26ec2398e2"/>
    <xsd:import namespace="500343c0-af67-4d55-b6f3-a7838e163d14"/>
    <xsd:import namespace="9f7ad9af-9717-4e4f-970f-35ad513ce12f"/>
    <xsd:import namespace="799d6cf2-7066-44e0-bd50-e4ea3b433733"/>
    <xsd:element name="properties">
      <xsd:complexType>
        <xsd:sequence>
          <xsd:element name="documentManagement">
            <xsd:complexType>
              <xsd:all>
                <xsd:element ref="ns3:osiDocumentOwner" minOccurs="0"/>
                <xsd:element ref="ns3:hc62bcb1d1a24768a121bfc9b11e7e96" minOccurs="0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2:j34f11f7fe364fc78fcc64b62c4cb1f4" minOccurs="0"/>
                <xsd:element ref="ns2:b6c640484b5c4d0d9c822378b4570b22" minOccurs="0"/>
                <xsd:element ref="ns2:la10633aac8c4b118b486b4ad5638452" minOccurs="0"/>
                <xsd:element ref="ns4:SharedWithUsers" minOccurs="0"/>
                <xsd:element ref="ns4:SharedWithDetails" minOccurs="0"/>
                <xsd:element ref="ns2:LastSharedByUser" minOccurs="0"/>
                <xsd:element ref="ns4:LastSharedByTime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1:_ip_UnifiedCompliancePolicyProperties" minOccurs="0"/>
                <xsd:element ref="ns1:_ip_UnifiedCompliancePolicyUIAction" minOccurs="0"/>
                <xsd:element ref="ns5:MediaServiceDateTaken" minOccurs="0"/>
                <xsd:element ref="ns5:MediaServiceEventHashCode" minOccurs="0"/>
                <xsd:element ref="ns5:MediaServiceGenerationTime" minOccurs="0"/>
                <xsd:element ref="ns5:flk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adda-1242-4e9f-b373-4e26ec2398e2" elementFormDefault="qualified">
    <xsd:import namespace="http://schemas.microsoft.com/office/2006/documentManagement/types"/>
    <xsd:import namespace="http://schemas.microsoft.com/office/infopath/2007/PartnerControls"/>
    <xsd:element name="j34f11f7fe364fc78fcc64b62c4cb1f4" ma:index="16" nillable="true" ma:taxonomy="true" ma:internalName="j34f11f7fe364fc78fcc64b62c4cb1f4" ma:taxonomyFieldName="Functional_x0020_Area" ma:displayName="Functional Area" ma:indexed="true" ma:readOnly="false" ma:default="" ma:fieldId="{334f11f7-fe36-4fc7-8fcc-64b62c4cb1f4}" ma:sspId="5bce90d6-5a2c-47e0-8337-aac7acda0e97" ma:termSetId="650a6fb1-ded2-4cf5-a363-7409bc4d2016" ma:anchorId="ba171352-90a3-4ece-a54f-e21931262cdd" ma:open="false" ma:isKeyword="false">
      <xsd:complexType>
        <xsd:sequence>
          <xsd:element ref="pc:Terms" minOccurs="0" maxOccurs="1"/>
        </xsd:sequence>
      </xsd:complexType>
    </xsd:element>
    <xsd:element name="b6c640484b5c4d0d9c822378b4570b22" ma:index="18" nillable="true" ma:taxonomy="true" ma:internalName="b6c640484b5c4d0d9c822378b4570b22" ma:taxonomyFieldName="Doc_x0020_Category" ma:displayName="Doc Category" ma:indexed="true" ma:readOnly="false" ma:default="" ma:fieldId="{b6c64048-4b5c-4d0d-9c82-2378b4570b22}" ma:sspId="5bce90d6-5a2c-47e0-8337-aac7acda0e97" ma:termSetId="da02a5f1-7626-4105-8ca7-7b1591301e84" ma:anchorId="c3153b46-96b7-4cc6-917f-d692a23f0d67" ma:open="false" ma:isKeyword="false">
      <xsd:complexType>
        <xsd:sequence>
          <xsd:element ref="pc:Terms" minOccurs="0" maxOccurs="1"/>
        </xsd:sequence>
      </xsd:complexType>
    </xsd:element>
    <xsd:element name="la10633aac8c4b118b486b4ad5638452" ma:index="20" nillable="true" ma:taxonomy="true" ma:internalName="la10633aac8c4b118b486b4ad5638452" ma:taxonomyFieldName="Doc_x0020_Status" ma:displayName="Doc Status" ma:indexed="true" ma:readOnly="false" ma:default="" ma:fieldId="{5a10633a-ac8c-4b11-8b48-6b4ad5638452}" ma:sspId="5bce90d6-5a2c-47e0-8337-aac7acda0e97" ma:termSetId="cdbfe3ec-cb35-4ea2-a279-53db3486efe4" ma:anchorId="c5b89dc8-980e-41ef-902f-50b4b3d93f7e" ma:open="false" ma:isKeyword="false">
      <xsd:complexType>
        <xsd:sequence>
          <xsd:element ref="pc:Terms" minOccurs="0" maxOccurs="1"/>
        </xsd:sequence>
      </xsd:complexType>
    </xsd:element>
    <xsd:element name="LastSharedByUser" ma:index="2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343c0-af67-4d55-b6f3-a7838e163d14" elementFormDefault="qualified">
    <xsd:import namespace="http://schemas.microsoft.com/office/2006/documentManagement/types"/>
    <xsd:import namespace="http://schemas.microsoft.com/office/infopath/2007/PartnerControls"/>
    <xsd:element name="osiDocumentOwner" ma:index="8" nillable="true" ma:displayName="Document Owner" ma:description="Who is the person ultimately responsible for this document?" ma:hidden="true" ma:list="UserInfo" ma:SearchPeopleOnly="false" ma:SharePointGroup="0" ma:internalName="osi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c62bcb1d1a24768a121bfc9b11e7e96" ma:index="9" nillable="true" ma:taxonomy="true" ma:internalName="hc62bcb1d1a24768a121bfc9b11e7e96" ma:taxonomyFieldName="osiProject" ma:displayName="Project" ma:readOnly="false" ma:default="" ma:fieldId="{1c62bcb1-d1a2-4768-a121-bfc9b11e7e96}" ma:sspId="5bce90d6-5a2c-47e0-8337-aac7acda0e97" ma:termSetId="8188e330-57a0-45a3-b25f-38914bdd24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d9f9e13-4f2e-49e2-a69c-c221a448909b}" ma:internalName="TaxCatchAll" ma:showField="CatchAllData" ma:web="9f7ad9af-9717-4e4f-970f-35ad513ce1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6d9f9e13-4f2e-49e2-a69c-c221a448909b}" ma:internalName="TaxCatchAllLabel" ma:readOnly="true" ma:showField="CatchAllDataLabel" ma:web="9f7ad9af-9717-4e4f-970f-35ad513ce1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d9af-9717-4e4f-970f-35ad513ce12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2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d6cf2-7066-44e0-bd50-e4ea3b433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flkp" ma:index="35" nillable="true" ma:displayName="Number" ma:internalName="flkp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FBEC33-0161-4A03-96A2-A0097A115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7535F-B98B-4DAC-9B3D-23C3B84043F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FFD06B8-9C82-472C-AA38-E4412CA5AF2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00343c0-af67-4d55-b6f3-a7838e163d14"/>
    <ds:schemaRef ds:uri="df8aadda-1242-4e9f-b373-4e26ec2398e2"/>
    <ds:schemaRef ds:uri="799d6cf2-7066-44e0-bd50-e4ea3b433733"/>
  </ds:schemaRefs>
</ds:datastoreItem>
</file>

<file path=customXml/itemProps5.xml><?xml version="1.0" encoding="utf-8"?>
<ds:datastoreItem xmlns:ds="http://schemas.openxmlformats.org/officeDocument/2006/customXml" ds:itemID="{C67D0991-2DE8-4F36-9C6B-F607FC3D3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8aadda-1242-4e9f-b373-4e26ec2398e2"/>
    <ds:schemaRef ds:uri="500343c0-af67-4d55-b6f3-a7838e163d14"/>
    <ds:schemaRef ds:uri="9f7ad9af-9717-4e4f-970f-35ad513ce12f"/>
    <ds:schemaRef ds:uri="799d6cf2-7066-44e0-bd50-e4ea3b433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0C72DE9-6B77-419C-A904-90ED953BA9A6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D4AFF911-48BD-4230-9E9C-FBA806A7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communication plan</Template>
  <TotalTime>120</TotalTime>
  <Pages>5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CWS-CARES [Job Aid Title] Job Aid</vt:lpstr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CWS-CARES Job Aid</dc:title>
  <dc:subject>5/2018</dc:subject>
  <dc:creator>Lisa.Murray@osi.ca.gov</dc:creator>
  <cp:keywords/>
  <dc:description/>
  <cp:lastModifiedBy>Coelho, Debra@OSI</cp:lastModifiedBy>
  <cp:revision>7</cp:revision>
  <cp:lastPrinted>2019-02-19T23:07:00Z</cp:lastPrinted>
  <dcterms:created xsi:type="dcterms:W3CDTF">2020-03-24T15:48:00Z</dcterms:created>
  <dcterms:modified xsi:type="dcterms:W3CDTF">2020-03-26T23:55:00Z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TC039920449991</vt:lpwstr>
  </property>
  <property fmtid="{D5CDD505-2E9C-101B-9397-08002B2CF9AE}" pid="3" name="ContentTypeId">
    <vt:lpwstr>0x010100F8EAFB1A21471D489605D127A82525E001003C818D9D36373545A8D3B119EEA5F7BE009B80AE396FE455479D2F28A9155DDAB1</vt:lpwstr>
  </property>
  <property fmtid="{D5CDD505-2E9C-101B-9397-08002B2CF9AE}" pid="4" name="_dlc_DocIdItemGuid">
    <vt:lpwstr>7d2c302c-38f6-4696-8b3b-618b57438f30</vt:lpwstr>
  </property>
  <property fmtid="{D5CDD505-2E9C-101B-9397-08002B2CF9AE}" pid="5" name="Functional Area">
    <vt:lpwstr>1009;#Training|9a06b6aa-a536-40f0-ba0d-685bba7ce9aa</vt:lpwstr>
  </property>
  <property fmtid="{D5CDD505-2E9C-101B-9397-08002B2CF9AE}" pid="6" name="Doc Category">
    <vt:lpwstr>1003;#Plans|20208762-9b53-41f4-b0dd-846a6ee740f0</vt:lpwstr>
  </property>
  <property fmtid="{D5CDD505-2E9C-101B-9397-08002B2CF9AE}" pid="7" name="osiProject">
    <vt:lpwstr/>
  </property>
  <property fmtid="{D5CDD505-2E9C-101B-9397-08002B2CF9AE}" pid="8" name="Doc Status">
    <vt:lpwstr>258;#Final|2b4df665-afbf-469d-8e2d-738fe7e50ad6</vt:lpwstr>
  </property>
  <property fmtid="{D5CDD505-2E9C-101B-9397-08002B2CF9AE}" pid="9" name="AuthorIds_UIVersion_17">
    <vt:lpwstr>2999</vt:lpwstr>
  </property>
  <property fmtid="{D5CDD505-2E9C-101B-9397-08002B2CF9AE}" pid="10" name="AuthorIds_UIVersion_18">
    <vt:lpwstr>2999</vt:lpwstr>
  </property>
  <property fmtid="{D5CDD505-2E9C-101B-9397-08002B2CF9AE}" pid="11" name="AuthorIds_UIVersion_3">
    <vt:lpwstr>139</vt:lpwstr>
  </property>
  <property fmtid="{D5CDD505-2E9C-101B-9397-08002B2CF9AE}" pid="12" name="AuthorIds_UIVersion_1">
    <vt:lpwstr>4258</vt:lpwstr>
  </property>
</Properties>
</file>